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C9FF97" w14:textId="77777777" w:rsidR="007B3193" w:rsidRDefault="007B3193" w:rsidP="007E3458">
      <w:pPr>
        <w:pStyle w:val="Koptekst"/>
        <w:rPr>
          <w:rFonts w:ascii="Franklin Gothic Book" w:hAnsi="Franklin Gothic Book"/>
          <w:b/>
          <w:bCs/>
          <w:color w:val="FFC000"/>
        </w:rPr>
      </w:pPr>
    </w:p>
    <w:p w14:paraId="10829B99" w14:textId="08863C75" w:rsidR="007E3458" w:rsidRPr="007E3458" w:rsidRDefault="007E3458" w:rsidP="007E3458">
      <w:pPr>
        <w:pStyle w:val="Koptekst"/>
        <w:rPr>
          <w:rFonts w:ascii="Franklin Gothic Book" w:hAnsi="Franklin Gothic Book"/>
          <w:b/>
          <w:bCs/>
        </w:rPr>
      </w:pPr>
      <w:r w:rsidRPr="007E3458">
        <w:rPr>
          <w:rFonts w:ascii="Franklin Gothic Book" w:hAnsi="Franklin Gothic Book"/>
          <w:b/>
          <w:bCs/>
          <w:color w:val="FFC000"/>
        </w:rPr>
        <w:t>Aanvraag formulier verlof (vrijstelling van schoolbezoek)</w:t>
      </w:r>
    </w:p>
    <w:p w14:paraId="7D980389" w14:textId="77777777" w:rsidR="007E3458" w:rsidRPr="00021E27" w:rsidRDefault="007E3458" w:rsidP="007E3458">
      <w:pPr>
        <w:pStyle w:val="Hoofdtekst"/>
        <w:rPr>
          <w:rFonts w:ascii="Arial" w:hAnsi="Arial" w:cs="Arial"/>
        </w:rPr>
      </w:pPr>
    </w:p>
    <w:p w14:paraId="4BCC9F7F" w14:textId="77777777" w:rsidR="007E3458" w:rsidRPr="00021E27" w:rsidRDefault="007E3458" w:rsidP="007E3458">
      <w:pPr>
        <w:pStyle w:val="Koptekst"/>
        <w:rPr>
          <w:rFonts w:ascii="Arial" w:hAnsi="Arial" w:cs="Arial"/>
          <w:sz w:val="22"/>
          <w:szCs w:val="22"/>
        </w:rPr>
      </w:pPr>
    </w:p>
    <w:p w14:paraId="5E7B537E" w14:textId="77777777" w:rsidR="00CB0087" w:rsidRDefault="007E3458" w:rsidP="005F5E99">
      <w:pPr>
        <w:pStyle w:val="Hoofdtekst"/>
        <w:rPr>
          <w:rFonts w:ascii="Arial" w:hAnsi="Arial" w:cs="Arial"/>
        </w:rPr>
      </w:pPr>
      <w:r w:rsidRPr="00021E27">
        <w:rPr>
          <w:rFonts w:ascii="Arial" w:hAnsi="Arial" w:cs="Arial"/>
        </w:rPr>
        <w:t>Dit formulier is bestemd voor het aanvragen van verlof voor leerlingen door ouders en verzorgers.</w:t>
      </w:r>
    </w:p>
    <w:p w14:paraId="562ED42F" w14:textId="77777777" w:rsidR="00CB0087" w:rsidRDefault="00CB0087" w:rsidP="005F5E99">
      <w:pPr>
        <w:pStyle w:val="Hoofdtekst"/>
        <w:rPr>
          <w:rFonts w:ascii="Arial" w:hAnsi="Arial" w:cs="Arial"/>
        </w:rPr>
      </w:pPr>
    </w:p>
    <w:p w14:paraId="5C26D118" w14:textId="03DE2F14" w:rsidR="001F6266" w:rsidRPr="005F5E99" w:rsidRDefault="009216B0" w:rsidP="005F5E99">
      <w:pPr>
        <w:pStyle w:val="Hoofdtekst"/>
        <w:rPr>
          <w:rFonts w:ascii="Arial" w:hAnsi="Arial" w:cs="Arial"/>
        </w:rPr>
      </w:pPr>
      <w:r w:rsidRPr="005F5E99">
        <w:rPr>
          <w:rFonts w:ascii="Arial" w:hAnsi="Arial" w:cs="Arial"/>
        </w:rPr>
        <w:t>Er kunnen voorwaarden gesteld worden aan het toekennen van verlof, bijvoorbeeld het (achteraf) tonen van bepaalde bewijsstukken</w:t>
      </w:r>
      <w:r w:rsidR="00CC4F5A">
        <w:rPr>
          <w:rFonts w:ascii="Arial" w:hAnsi="Arial" w:cs="Arial"/>
        </w:rPr>
        <w:t xml:space="preserve">. Bijvoorbeeld een: rouwkaart, trouwkaart, of een medische verklaring.  </w:t>
      </w:r>
      <w:r w:rsidR="00CB0087">
        <w:rPr>
          <w:rFonts w:ascii="Arial" w:hAnsi="Arial" w:cs="Arial"/>
        </w:rPr>
        <w:br/>
      </w:r>
      <w:r w:rsidR="007E3458" w:rsidRPr="00021E27">
        <w:rPr>
          <w:rFonts w:ascii="Arial" w:hAnsi="Arial" w:cs="Arial"/>
          <w:u w:val="single"/>
        </w:rPr>
        <w:t xml:space="preserve">Het formulier dient minstens één week van tevoren bij de betreffende </w:t>
      </w:r>
      <w:r w:rsidR="00F506D9">
        <w:rPr>
          <w:rFonts w:ascii="Arial" w:hAnsi="Arial" w:cs="Arial"/>
          <w:u w:val="single"/>
        </w:rPr>
        <w:t xml:space="preserve">schoolleiding </w:t>
      </w:r>
      <w:r w:rsidR="007E3458" w:rsidRPr="00021E27">
        <w:rPr>
          <w:rFonts w:ascii="Arial" w:hAnsi="Arial" w:cs="Arial"/>
          <w:u w:val="single"/>
        </w:rPr>
        <w:t>te worden ingediend.</w:t>
      </w:r>
      <w:r w:rsidR="005F5E99">
        <w:rPr>
          <w:rFonts w:ascii="Arial" w:hAnsi="Arial" w:cs="Arial"/>
          <w:u w:val="single"/>
        </w:rPr>
        <w:t xml:space="preserve"> </w:t>
      </w:r>
    </w:p>
    <w:p w14:paraId="3EF6CAF9" w14:textId="77777777" w:rsidR="007E3458" w:rsidRPr="00021E27" w:rsidRDefault="007E3458" w:rsidP="007E3458">
      <w:pPr>
        <w:pStyle w:val="Hoofdtekst"/>
        <w:pBdr>
          <w:bottom w:val="single" w:sz="8" w:space="0" w:color="000000"/>
        </w:pBdr>
        <w:rPr>
          <w:rFonts w:ascii="Arial" w:hAnsi="Arial" w:cs="Arial"/>
        </w:rPr>
      </w:pPr>
    </w:p>
    <w:p w14:paraId="1CD5809C" w14:textId="77777777" w:rsidR="007E3458" w:rsidRPr="00021E27" w:rsidRDefault="007E3458" w:rsidP="007E3458">
      <w:pPr>
        <w:pStyle w:val="Bijschrift"/>
        <w:rPr>
          <w:rFonts w:ascii="Arial" w:hAnsi="Arial" w:cs="Arial"/>
          <w:sz w:val="22"/>
          <w:szCs w:val="22"/>
        </w:rPr>
      </w:pPr>
      <w:r w:rsidRPr="00021E27">
        <w:rPr>
          <w:rFonts w:ascii="Arial" w:hAnsi="Arial" w:cs="Arial"/>
          <w:sz w:val="22"/>
          <w:szCs w:val="22"/>
        </w:rPr>
        <w:t>In te vullen door de ouder(s)/verzorger(s):</w:t>
      </w:r>
    </w:p>
    <w:p w14:paraId="45B3A575" w14:textId="77777777" w:rsidR="007E3458" w:rsidRPr="00021E27" w:rsidRDefault="007E3458" w:rsidP="007E3458">
      <w:pPr>
        <w:pStyle w:val="Bijschrift"/>
        <w:rPr>
          <w:rFonts w:ascii="Arial" w:hAnsi="Arial" w:cs="Arial"/>
          <w:sz w:val="22"/>
          <w:szCs w:val="22"/>
        </w:rPr>
      </w:pPr>
    </w:p>
    <w:p w14:paraId="17DF499B" w14:textId="77777777" w:rsidR="007E3458" w:rsidRPr="00021E27" w:rsidRDefault="007E3458" w:rsidP="007E3458">
      <w:pPr>
        <w:pStyle w:val="Hoofdtekst"/>
        <w:rPr>
          <w:rFonts w:ascii="Arial" w:hAnsi="Arial" w:cs="Arial"/>
        </w:rPr>
      </w:pPr>
    </w:p>
    <w:p w14:paraId="6C177973" w14:textId="53DC915B" w:rsidR="007E3458" w:rsidRPr="00021E27" w:rsidRDefault="007E3458" w:rsidP="007E3458">
      <w:pPr>
        <w:pStyle w:val="Hoofdtekst"/>
        <w:rPr>
          <w:rFonts w:ascii="Arial" w:hAnsi="Arial" w:cs="Arial"/>
        </w:rPr>
      </w:pPr>
      <w:r w:rsidRPr="00021E27">
        <w:rPr>
          <w:rFonts w:ascii="Arial" w:hAnsi="Arial" w:cs="Arial"/>
        </w:rPr>
        <w:t>Naam ouder(s)/</w:t>
      </w:r>
      <w:r w:rsidR="00EC1176" w:rsidRPr="00021E27">
        <w:rPr>
          <w:rFonts w:ascii="Arial" w:hAnsi="Arial" w:cs="Arial"/>
        </w:rPr>
        <w:t>v</w:t>
      </w:r>
      <w:r w:rsidRPr="00021E27">
        <w:rPr>
          <w:rFonts w:ascii="Arial" w:hAnsi="Arial" w:cs="Arial"/>
        </w:rPr>
        <w:t xml:space="preserve">erzorger(s): </w:t>
      </w:r>
    </w:p>
    <w:p w14:paraId="5B9B2F2E" w14:textId="77777777" w:rsidR="007E3458" w:rsidRPr="00021E27" w:rsidRDefault="007E3458" w:rsidP="007E3458">
      <w:pPr>
        <w:pStyle w:val="Hoofdtekst"/>
        <w:rPr>
          <w:rFonts w:ascii="Arial" w:hAnsi="Arial" w:cs="Arial"/>
        </w:rPr>
      </w:pPr>
    </w:p>
    <w:p w14:paraId="6B6DE208" w14:textId="77777777" w:rsidR="007E3458" w:rsidRPr="00021E27" w:rsidRDefault="007E3458" w:rsidP="007E3458">
      <w:pPr>
        <w:pStyle w:val="Bijschrift"/>
        <w:rPr>
          <w:rFonts w:ascii="Arial" w:hAnsi="Arial" w:cs="Arial"/>
          <w:sz w:val="22"/>
          <w:szCs w:val="22"/>
        </w:rPr>
      </w:pPr>
    </w:p>
    <w:p w14:paraId="71854371" w14:textId="31FF9987" w:rsidR="007E3458" w:rsidRPr="00021E27" w:rsidRDefault="00EC1176" w:rsidP="007E3458">
      <w:pPr>
        <w:pStyle w:val="Hoofdtekst"/>
        <w:rPr>
          <w:rFonts w:ascii="Arial" w:hAnsi="Arial" w:cs="Arial"/>
        </w:rPr>
      </w:pPr>
      <w:r w:rsidRPr="00021E27">
        <w:rPr>
          <w:rFonts w:ascii="Arial" w:hAnsi="Arial" w:cs="Arial"/>
        </w:rPr>
        <w:t>vraagt/v</w:t>
      </w:r>
      <w:r w:rsidR="007E3458" w:rsidRPr="00021E27">
        <w:rPr>
          <w:rFonts w:ascii="Arial" w:hAnsi="Arial" w:cs="Arial"/>
        </w:rPr>
        <w:t xml:space="preserve">ragen verlof aan voor (naam </w:t>
      </w:r>
      <w:r w:rsidRPr="00021E27">
        <w:rPr>
          <w:rFonts w:ascii="Arial" w:hAnsi="Arial" w:cs="Arial"/>
        </w:rPr>
        <w:t>l</w:t>
      </w:r>
      <w:r w:rsidR="007E3458" w:rsidRPr="00021E27">
        <w:rPr>
          <w:rFonts w:ascii="Arial" w:hAnsi="Arial" w:cs="Arial"/>
        </w:rPr>
        <w:t>eerling):</w:t>
      </w:r>
    </w:p>
    <w:p w14:paraId="20792DAE" w14:textId="77777777" w:rsidR="007E3458" w:rsidRPr="00021E27" w:rsidRDefault="007E3458" w:rsidP="007E3458">
      <w:pPr>
        <w:pStyle w:val="Hoofdtekst"/>
        <w:rPr>
          <w:rFonts w:ascii="Arial" w:hAnsi="Arial" w:cs="Arial"/>
        </w:rPr>
      </w:pPr>
    </w:p>
    <w:p w14:paraId="63DA27C7" w14:textId="77777777" w:rsidR="007E3458" w:rsidRPr="00021E27" w:rsidRDefault="007E3458" w:rsidP="007E3458">
      <w:pPr>
        <w:pStyle w:val="Hoofdtekst"/>
        <w:rPr>
          <w:rFonts w:ascii="Arial" w:hAnsi="Arial" w:cs="Arial"/>
        </w:rPr>
      </w:pPr>
    </w:p>
    <w:p w14:paraId="4334E6A4" w14:textId="2DD351BF" w:rsidR="007E3458" w:rsidRPr="00021E27" w:rsidRDefault="00EC1176" w:rsidP="007E3458">
      <w:pPr>
        <w:pStyle w:val="Hoofdtekst"/>
        <w:rPr>
          <w:rFonts w:ascii="Arial" w:hAnsi="Arial" w:cs="Arial"/>
        </w:rPr>
      </w:pPr>
      <w:r w:rsidRPr="00021E27">
        <w:rPr>
          <w:rFonts w:ascii="Arial" w:hAnsi="Arial" w:cs="Arial"/>
        </w:rPr>
        <w:t>u</w:t>
      </w:r>
      <w:r w:rsidR="007E3458" w:rsidRPr="00021E27">
        <w:rPr>
          <w:rFonts w:ascii="Arial" w:hAnsi="Arial" w:cs="Arial"/>
        </w:rPr>
        <w:t xml:space="preserve">it klas: </w:t>
      </w:r>
    </w:p>
    <w:p w14:paraId="5F810A40" w14:textId="77777777" w:rsidR="007E3458" w:rsidRPr="00021E27" w:rsidRDefault="007E3458" w:rsidP="007E3458">
      <w:pPr>
        <w:pStyle w:val="Hoofdtekst"/>
        <w:rPr>
          <w:rFonts w:ascii="Arial" w:hAnsi="Arial" w:cs="Arial"/>
        </w:rPr>
      </w:pPr>
    </w:p>
    <w:p w14:paraId="74732FEF" w14:textId="77777777" w:rsidR="007E3458" w:rsidRPr="00021E27" w:rsidRDefault="007E3458" w:rsidP="007E3458">
      <w:pPr>
        <w:pStyle w:val="Hoofdtekst"/>
        <w:rPr>
          <w:rFonts w:ascii="Arial" w:hAnsi="Arial" w:cs="Arial"/>
        </w:rPr>
      </w:pPr>
    </w:p>
    <w:p w14:paraId="0202D93E" w14:textId="0C897F9E" w:rsidR="007E3458" w:rsidRPr="00021E27" w:rsidRDefault="00EC1176" w:rsidP="007E3458">
      <w:pPr>
        <w:pStyle w:val="Hoofdtekst"/>
        <w:rPr>
          <w:rFonts w:ascii="Arial" w:hAnsi="Arial" w:cs="Arial"/>
        </w:rPr>
      </w:pPr>
      <w:r w:rsidRPr="00021E27">
        <w:rPr>
          <w:rFonts w:ascii="Arial" w:hAnsi="Arial" w:cs="Arial"/>
        </w:rPr>
        <w:t>v</w:t>
      </w:r>
      <w:r w:rsidR="007E3458" w:rsidRPr="00021E27">
        <w:rPr>
          <w:rFonts w:ascii="Arial" w:hAnsi="Arial" w:cs="Arial"/>
        </w:rPr>
        <w:t>oor de volgende datum/periode:</w:t>
      </w:r>
    </w:p>
    <w:p w14:paraId="4254C4EA" w14:textId="77777777" w:rsidR="007E3458" w:rsidRPr="00021E27" w:rsidRDefault="007E3458" w:rsidP="007E3458">
      <w:pPr>
        <w:pStyle w:val="Hoofdtekst"/>
        <w:rPr>
          <w:rFonts w:ascii="Arial" w:hAnsi="Arial" w:cs="Arial"/>
        </w:rPr>
      </w:pPr>
    </w:p>
    <w:p w14:paraId="491310FD" w14:textId="77777777" w:rsidR="007E3458" w:rsidRPr="00021E27" w:rsidRDefault="007E3458" w:rsidP="007E3458">
      <w:pPr>
        <w:pStyle w:val="Hoofdtekst"/>
        <w:rPr>
          <w:rFonts w:ascii="Arial" w:hAnsi="Arial" w:cs="Arial"/>
        </w:rPr>
      </w:pPr>
    </w:p>
    <w:p w14:paraId="7B7F8B6E" w14:textId="77777777" w:rsidR="007E3458" w:rsidRPr="00021E27" w:rsidRDefault="007E3458" w:rsidP="007E3458">
      <w:pPr>
        <w:pStyle w:val="Hoofdtekst"/>
        <w:rPr>
          <w:rFonts w:ascii="Arial" w:hAnsi="Arial" w:cs="Arial"/>
        </w:rPr>
      </w:pPr>
      <w:r w:rsidRPr="00021E27">
        <w:rPr>
          <w:rFonts w:ascii="Arial" w:hAnsi="Arial" w:cs="Arial"/>
        </w:rPr>
        <w:t>Totaal aantal dagen verlof:</w:t>
      </w:r>
    </w:p>
    <w:p w14:paraId="6714ECC6" w14:textId="77777777" w:rsidR="007E3458" w:rsidRPr="00021E27" w:rsidRDefault="007E3458" w:rsidP="007E3458">
      <w:pPr>
        <w:pStyle w:val="Hoofdtekst"/>
        <w:rPr>
          <w:rFonts w:ascii="Arial" w:hAnsi="Arial" w:cs="Arial"/>
        </w:rPr>
      </w:pPr>
    </w:p>
    <w:p w14:paraId="28CC64D6" w14:textId="77777777" w:rsidR="007E3458" w:rsidRPr="00021E27" w:rsidRDefault="007E3458" w:rsidP="007E3458">
      <w:pPr>
        <w:pStyle w:val="Hoofdtekst"/>
        <w:rPr>
          <w:rFonts w:ascii="Arial" w:hAnsi="Arial" w:cs="Arial"/>
        </w:rPr>
      </w:pPr>
    </w:p>
    <w:p w14:paraId="444537B7" w14:textId="4CBC9BDF" w:rsidR="007E3458" w:rsidRPr="00021E27" w:rsidRDefault="007E3458" w:rsidP="007E3458">
      <w:pPr>
        <w:pStyle w:val="Hoofdtekst"/>
        <w:rPr>
          <w:rFonts w:ascii="Arial" w:hAnsi="Arial" w:cs="Arial"/>
        </w:rPr>
      </w:pPr>
      <w:r w:rsidRPr="00021E27">
        <w:rPr>
          <w:rFonts w:ascii="Arial" w:hAnsi="Arial" w:cs="Arial"/>
        </w:rPr>
        <w:t>Reden van de verlofaanvraag:</w:t>
      </w:r>
    </w:p>
    <w:p w14:paraId="2E773662" w14:textId="77777777" w:rsidR="007E3458" w:rsidRPr="00021E27" w:rsidRDefault="007E3458" w:rsidP="007E3458">
      <w:pPr>
        <w:pStyle w:val="Hoofdtekst"/>
        <w:rPr>
          <w:rFonts w:ascii="Arial" w:hAnsi="Arial" w:cs="Arial"/>
        </w:rPr>
      </w:pPr>
    </w:p>
    <w:p w14:paraId="2E6E0B58" w14:textId="77777777" w:rsidR="007E3458" w:rsidRPr="00021E27" w:rsidRDefault="007E3458" w:rsidP="007E3458">
      <w:pPr>
        <w:pStyle w:val="Hoofdtekst"/>
        <w:rPr>
          <w:rFonts w:ascii="Arial" w:hAnsi="Arial" w:cs="Arial"/>
        </w:rPr>
      </w:pPr>
    </w:p>
    <w:p w14:paraId="4EB5FC38" w14:textId="77777777" w:rsidR="007E3458" w:rsidRPr="00021E27" w:rsidRDefault="007E3458" w:rsidP="007E3458">
      <w:pPr>
        <w:pStyle w:val="Hoofdtekst"/>
        <w:rPr>
          <w:rFonts w:ascii="Arial" w:hAnsi="Arial" w:cs="Arial"/>
        </w:rPr>
      </w:pPr>
      <w:r w:rsidRPr="00021E27">
        <w:rPr>
          <w:rFonts w:ascii="Arial" w:hAnsi="Arial" w:cs="Arial"/>
        </w:rPr>
        <w:t>Handtekening ouder(s)/verzorger(s):</w:t>
      </w:r>
    </w:p>
    <w:p w14:paraId="3699D499" w14:textId="77777777" w:rsidR="007E3458" w:rsidRPr="00021E27" w:rsidRDefault="007E3458" w:rsidP="007E3458">
      <w:pPr>
        <w:pStyle w:val="Hoofdtekst"/>
        <w:rPr>
          <w:rFonts w:ascii="Arial" w:hAnsi="Arial" w:cs="Arial"/>
        </w:rPr>
      </w:pPr>
    </w:p>
    <w:p w14:paraId="467DCCC5" w14:textId="77777777" w:rsidR="007E3458" w:rsidRPr="00021E27" w:rsidRDefault="007E3458" w:rsidP="007E3458">
      <w:pPr>
        <w:pStyle w:val="Hoofdtekst"/>
        <w:rPr>
          <w:rFonts w:ascii="Arial" w:hAnsi="Arial" w:cs="Arial"/>
        </w:rPr>
      </w:pPr>
    </w:p>
    <w:p w14:paraId="63257D94" w14:textId="77777777" w:rsidR="007E3458" w:rsidRPr="00021E27" w:rsidRDefault="007E3458" w:rsidP="007E3458">
      <w:pPr>
        <w:pStyle w:val="Hoofdtekst"/>
        <w:rPr>
          <w:rFonts w:ascii="Arial" w:hAnsi="Arial" w:cs="Arial"/>
        </w:rPr>
      </w:pPr>
    </w:p>
    <w:p w14:paraId="304F72B4" w14:textId="77777777" w:rsidR="007E3458" w:rsidRPr="00021E27" w:rsidRDefault="007E3458" w:rsidP="007E3458">
      <w:pPr>
        <w:pStyle w:val="Bijschrift"/>
        <w:pBdr>
          <w:top w:val="single" w:sz="8" w:space="0" w:color="000000"/>
        </w:pBdr>
        <w:rPr>
          <w:rFonts w:ascii="Arial" w:hAnsi="Arial" w:cs="Arial"/>
          <w:sz w:val="22"/>
          <w:szCs w:val="22"/>
        </w:rPr>
      </w:pPr>
      <w:r w:rsidRPr="00021E27">
        <w:rPr>
          <w:rFonts w:ascii="Arial" w:hAnsi="Arial" w:cs="Arial"/>
          <w:sz w:val="22"/>
          <w:szCs w:val="22"/>
        </w:rPr>
        <w:t>In te vullen door de schoolleiding:</w:t>
      </w:r>
    </w:p>
    <w:p w14:paraId="72F0385B" w14:textId="77777777" w:rsidR="007E3458" w:rsidRPr="00021E27" w:rsidRDefault="007E3458" w:rsidP="007E3458">
      <w:pPr>
        <w:pStyle w:val="Bijschrift"/>
        <w:rPr>
          <w:rFonts w:ascii="Arial" w:hAnsi="Arial" w:cs="Arial"/>
          <w:sz w:val="22"/>
          <w:szCs w:val="22"/>
        </w:rPr>
      </w:pPr>
    </w:p>
    <w:p w14:paraId="04AEFA84" w14:textId="77777777" w:rsidR="007E3458" w:rsidRPr="00021E27" w:rsidRDefault="007E3458" w:rsidP="007E3458">
      <w:pPr>
        <w:pStyle w:val="Bijschrift"/>
        <w:rPr>
          <w:rFonts w:ascii="Arial" w:hAnsi="Arial" w:cs="Arial"/>
          <w:sz w:val="22"/>
          <w:szCs w:val="22"/>
        </w:rPr>
      </w:pPr>
    </w:p>
    <w:p w14:paraId="47CD4C61" w14:textId="7AC738D1" w:rsidR="007E3458" w:rsidRPr="00021E27" w:rsidRDefault="007E3458" w:rsidP="007E3458">
      <w:pPr>
        <w:pStyle w:val="Hoofdtekst"/>
        <w:rPr>
          <w:rFonts w:ascii="Arial" w:hAnsi="Arial" w:cs="Arial"/>
        </w:rPr>
      </w:pPr>
      <w:r w:rsidRPr="00021E27">
        <w:rPr>
          <w:rFonts w:ascii="Arial" w:hAnsi="Arial" w:cs="Arial"/>
        </w:rPr>
        <w:t>De schoolleiding gaat wel/niet akkoord met de verlofaanvraag.</w:t>
      </w:r>
    </w:p>
    <w:p w14:paraId="29F80872" w14:textId="77777777" w:rsidR="007E3458" w:rsidRPr="00021E27" w:rsidRDefault="007E3458" w:rsidP="007E3458">
      <w:pPr>
        <w:pStyle w:val="Hoofdtekst"/>
        <w:rPr>
          <w:rFonts w:ascii="Arial" w:hAnsi="Arial" w:cs="Arial"/>
        </w:rPr>
      </w:pPr>
    </w:p>
    <w:p w14:paraId="2B68C3C6" w14:textId="77777777" w:rsidR="007E3458" w:rsidRPr="00021E27" w:rsidRDefault="007E3458" w:rsidP="007E3458">
      <w:pPr>
        <w:pStyle w:val="Hoofdtekst"/>
        <w:rPr>
          <w:rFonts w:ascii="Arial" w:hAnsi="Arial" w:cs="Arial"/>
        </w:rPr>
      </w:pPr>
    </w:p>
    <w:p w14:paraId="6D2B4BE8" w14:textId="77777777" w:rsidR="007E3458" w:rsidRPr="00021E27" w:rsidRDefault="007E3458" w:rsidP="007E3458">
      <w:pPr>
        <w:pStyle w:val="Hoofdtekst"/>
        <w:rPr>
          <w:rFonts w:ascii="Arial" w:hAnsi="Arial" w:cs="Arial"/>
        </w:rPr>
      </w:pPr>
      <w:r w:rsidRPr="00021E27">
        <w:rPr>
          <w:rFonts w:ascii="Arial" w:hAnsi="Arial" w:cs="Arial"/>
        </w:rPr>
        <w:t>Eventuele reden:</w:t>
      </w:r>
    </w:p>
    <w:p w14:paraId="310C0056" w14:textId="77777777" w:rsidR="007E3458" w:rsidRPr="00021E27" w:rsidRDefault="007E3458" w:rsidP="007E3458">
      <w:pPr>
        <w:pStyle w:val="Hoofdtekst"/>
        <w:rPr>
          <w:rFonts w:ascii="Arial" w:hAnsi="Arial" w:cs="Arial"/>
        </w:rPr>
      </w:pPr>
    </w:p>
    <w:p w14:paraId="3475C33A" w14:textId="77777777" w:rsidR="007E3458" w:rsidRPr="00021E27" w:rsidRDefault="007E3458" w:rsidP="007E3458">
      <w:pPr>
        <w:pStyle w:val="Hoofdtekst"/>
        <w:rPr>
          <w:rFonts w:ascii="Arial" w:hAnsi="Arial" w:cs="Arial"/>
        </w:rPr>
      </w:pPr>
    </w:p>
    <w:p w14:paraId="24CF55B3" w14:textId="77777777" w:rsidR="007E3458" w:rsidRPr="00021E27" w:rsidRDefault="007E3458" w:rsidP="007E3458">
      <w:pPr>
        <w:pStyle w:val="Hoofdtekst"/>
        <w:rPr>
          <w:rFonts w:ascii="Arial" w:hAnsi="Arial" w:cs="Arial"/>
        </w:rPr>
      </w:pPr>
      <w:r w:rsidRPr="00021E27">
        <w:rPr>
          <w:rFonts w:ascii="Arial" w:hAnsi="Arial" w:cs="Arial"/>
        </w:rPr>
        <w:t>Datum ondertekening:</w:t>
      </w:r>
    </w:p>
    <w:p w14:paraId="41176E66" w14:textId="77777777" w:rsidR="007E3458" w:rsidRPr="00021E27" w:rsidRDefault="007E3458" w:rsidP="007E3458">
      <w:pPr>
        <w:pStyle w:val="Hoofdtekst"/>
        <w:rPr>
          <w:rFonts w:ascii="Arial" w:hAnsi="Arial" w:cs="Arial"/>
        </w:rPr>
      </w:pPr>
    </w:p>
    <w:p w14:paraId="3AF305A3" w14:textId="77777777" w:rsidR="007E3458" w:rsidRPr="00021E27" w:rsidRDefault="007E3458" w:rsidP="007E3458">
      <w:pPr>
        <w:pStyle w:val="Hoofdtekst"/>
        <w:rPr>
          <w:rFonts w:ascii="Arial" w:hAnsi="Arial" w:cs="Arial"/>
        </w:rPr>
      </w:pPr>
    </w:p>
    <w:p w14:paraId="182C1C1A" w14:textId="4131B2EC" w:rsidR="007E3458" w:rsidRPr="00021E27" w:rsidRDefault="007E3458" w:rsidP="007E3458">
      <w:pPr>
        <w:pStyle w:val="Hoofdtekst"/>
        <w:rPr>
          <w:rFonts w:ascii="Arial" w:hAnsi="Arial" w:cs="Arial"/>
        </w:rPr>
      </w:pPr>
      <w:r w:rsidRPr="00021E27">
        <w:rPr>
          <w:rFonts w:ascii="Arial" w:hAnsi="Arial" w:cs="Arial"/>
        </w:rPr>
        <w:t xml:space="preserve">Handtekening </w:t>
      </w:r>
      <w:r w:rsidR="001F6266">
        <w:rPr>
          <w:rFonts w:ascii="Arial" w:hAnsi="Arial" w:cs="Arial"/>
        </w:rPr>
        <w:t>schoolleiding:</w:t>
      </w:r>
      <w:r w:rsidRPr="00021E27">
        <w:rPr>
          <w:rFonts w:ascii="Arial" w:hAnsi="Arial" w:cs="Arial"/>
        </w:rPr>
        <w:t xml:space="preserve"> </w:t>
      </w:r>
    </w:p>
    <w:p w14:paraId="6172CE0F" w14:textId="77777777" w:rsidR="00C16EB7" w:rsidRPr="00021E27" w:rsidRDefault="00C16EB7" w:rsidP="005752B9">
      <w:pPr>
        <w:rPr>
          <w:rFonts w:ascii="Arial" w:hAnsi="Arial" w:cs="Arial"/>
          <w:sz w:val="22"/>
          <w:szCs w:val="22"/>
        </w:rPr>
      </w:pPr>
    </w:p>
    <w:p w14:paraId="410B8900" w14:textId="77777777" w:rsidR="00CD2CA7" w:rsidRPr="00021E27" w:rsidRDefault="00CD2CA7" w:rsidP="005752B9">
      <w:pPr>
        <w:rPr>
          <w:rFonts w:ascii="Arial" w:hAnsi="Arial" w:cs="Arial"/>
          <w:sz w:val="22"/>
          <w:szCs w:val="22"/>
        </w:rPr>
      </w:pPr>
    </w:p>
    <w:p w14:paraId="23DCD44E" w14:textId="77777777" w:rsidR="00CD2CA7" w:rsidRPr="00021E27" w:rsidRDefault="00CD2CA7" w:rsidP="005752B9">
      <w:pPr>
        <w:rPr>
          <w:rFonts w:ascii="Arial" w:hAnsi="Arial" w:cs="Arial"/>
          <w:sz w:val="22"/>
          <w:szCs w:val="22"/>
        </w:rPr>
      </w:pPr>
    </w:p>
    <w:p w14:paraId="72F03692" w14:textId="77777777" w:rsidR="00CD2CA7" w:rsidRPr="00021E27" w:rsidRDefault="00CD2CA7" w:rsidP="005752B9">
      <w:pPr>
        <w:rPr>
          <w:rFonts w:ascii="Arial" w:hAnsi="Arial" w:cs="Arial"/>
          <w:sz w:val="22"/>
          <w:szCs w:val="22"/>
        </w:rPr>
      </w:pPr>
    </w:p>
    <w:p w14:paraId="031F109B" w14:textId="77777777" w:rsidR="00CD2CA7" w:rsidRPr="00021E27" w:rsidRDefault="00CD2CA7" w:rsidP="005752B9">
      <w:pPr>
        <w:rPr>
          <w:rFonts w:ascii="Arial" w:hAnsi="Arial" w:cs="Arial"/>
          <w:sz w:val="22"/>
          <w:szCs w:val="22"/>
        </w:rPr>
      </w:pPr>
    </w:p>
    <w:p w14:paraId="1C189689" w14:textId="77777777" w:rsidR="00CD2CA7" w:rsidRPr="00021E27" w:rsidRDefault="00CD2CA7" w:rsidP="005752B9">
      <w:pPr>
        <w:rPr>
          <w:rFonts w:ascii="Arial" w:hAnsi="Arial" w:cs="Arial"/>
          <w:sz w:val="22"/>
          <w:szCs w:val="22"/>
        </w:rPr>
      </w:pPr>
    </w:p>
    <w:p w14:paraId="4E317E21" w14:textId="77777777" w:rsidR="00CD2CA7" w:rsidRPr="00021E27" w:rsidRDefault="00CD2CA7" w:rsidP="00CD2CA7">
      <w:pPr>
        <w:rPr>
          <w:rFonts w:ascii="Arial" w:hAnsi="Arial" w:cs="Arial"/>
          <w:b/>
          <w:bCs/>
          <w:sz w:val="22"/>
          <w:szCs w:val="22"/>
        </w:rPr>
      </w:pPr>
    </w:p>
    <w:p w14:paraId="4BD32587" w14:textId="5BC09E44" w:rsidR="00CD2CA7" w:rsidRPr="00CD2CA7" w:rsidRDefault="00CD2CA7" w:rsidP="00CD2CA7">
      <w:pPr>
        <w:rPr>
          <w:rFonts w:ascii="Arial" w:hAnsi="Arial" w:cs="Arial"/>
          <w:b/>
          <w:bCs/>
          <w:sz w:val="22"/>
          <w:szCs w:val="22"/>
        </w:rPr>
      </w:pPr>
      <w:r w:rsidRPr="00CD2CA7">
        <w:rPr>
          <w:rFonts w:ascii="Arial" w:hAnsi="Arial" w:cs="Arial"/>
          <w:b/>
          <w:bCs/>
          <w:sz w:val="22"/>
          <w:szCs w:val="22"/>
        </w:rPr>
        <w:t>Wilt u bezwaar maken?</w:t>
      </w:r>
      <w:r w:rsidRPr="00021E27">
        <w:rPr>
          <w:rFonts w:ascii="Arial" w:hAnsi="Arial" w:cs="Arial"/>
          <w:b/>
          <w:bCs/>
          <w:sz w:val="22"/>
          <w:szCs w:val="22"/>
        </w:rPr>
        <w:br/>
      </w:r>
    </w:p>
    <w:p w14:paraId="7E53934B" w14:textId="77777777" w:rsidR="00CD2CA7" w:rsidRPr="00CD2CA7" w:rsidRDefault="00CD2CA7" w:rsidP="00CD2CA7">
      <w:pPr>
        <w:rPr>
          <w:rFonts w:ascii="Arial" w:hAnsi="Arial" w:cs="Arial"/>
          <w:sz w:val="22"/>
          <w:szCs w:val="22"/>
        </w:rPr>
      </w:pPr>
      <w:r w:rsidRPr="00CD2CA7">
        <w:rPr>
          <w:rFonts w:ascii="Arial" w:hAnsi="Arial" w:cs="Arial"/>
          <w:sz w:val="22"/>
          <w:szCs w:val="22"/>
        </w:rPr>
        <w:t xml:space="preserve">Bent u het niet eens met het besluit dat uw kind geen vrij krijgt (artikel 11g van de Leerplichtwet)? Dan kunt u bezwaar maken. Doe dat binnen 6 weken na de datum dat dit besluit is genomen. Deze datum staat op het verlofforumlier. </w:t>
      </w:r>
    </w:p>
    <w:p w14:paraId="5C743F9E" w14:textId="77777777" w:rsidR="00CD2CA7" w:rsidRPr="00021E27" w:rsidRDefault="00CD2CA7" w:rsidP="00CD2CA7">
      <w:pPr>
        <w:rPr>
          <w:rFonts w:ascii="Arial" w:hAnsi="Arial" w:cs="Arial"/>
          <w:sz w:val="22"/>
          <w:szCs w:val="22"/>
        </w:rPr>
      </w:pPr>
    </w:p>
    <w:p w14:paraId="6746A0A0" w14:textId="41470414" w:rsidR="00CD2CA7" w:rsidRPr="00CD2CA7" w:rsidRDefault="00CD2CA7" w:rsidP="00CD2CA7">
      <w:pPr>
        <w:rPr>
          <w:rFonts w:ascii="Arial" w:hAnsi="Arial" w:cs="Arial"/>
          <w:sz w:val="22"/>
          <w:szCs w:val="22"/>
        </w:rPr>
      </w:pPr>
      <w:r w:rsidRPr="00CD2CA7">
        <w:rPr>
          <w:rFonts w:ascii="Arial" w:hAnsi="Arial" w:cs="Arial"/>
          <w:sz w:val="22"/>
          <w:szCs w:val="22"/>
        </w:rPr>
        <w:t xml:space="preserve">U kunt dan schriftelijk bezwaar maken per e-mail of u kunt een brief sturen. </w:t>
      </w:r>
    </w:p>
    <w:p w14:paraId="1B8D080C" w14:textId="77777777" w:rsidR="00CD2CA7" w:rsidRPr="00CD2CA7" w:rsidRDefault="00CD2CA7" w:rsidP="00CD2CA7">
      <w:pPr>
        <w:rPr>
          <w:rFonts w:ascii="Arial" w:hAnsi="Arial" w:cs="Arial"/>
          <w:sz w:val="22"/>
          <w:szCs w:val="22"/>
        </w:rPr>
      </w:pPr>
    </w:p>
    <w:p w14:paraId="0C7A79BF" w14:textId="77777777" w:rsidR="00CD2CA7" w:rsidRPr="00CD2CA7" w:rsidRDefault="00CD2CA7" w:rsidP="00CD2CA7">
      <w:pPr>
        <w:rPr>
          <w:rFonts w:ascii="Arial" w:hAnsi="Arial" w:cs="Arial"/>
          <w:sz w:val="22"/>
          <w:szCs w:val="22"/>
        </w:rPr>
      </w:pPr>
      <w:r w:rsidRPr="00CD2CA7">
        <w:rPr>
          <w:rFonts w:ascii="Arial" w:hAnsi="Arial" w:cs="Arial"/>
          <w:sz w:val="22"/>
          <w:szCs w:val="22"/>
        </w:rPr>
        <w:t xml:space="preserve">Zet de volgende gegevens in de e-mail of brief: </w:t>
      </w:r>
    </w:p>
    <w:p w14:paraId="519D4F81" w14:textId="77777777" w:rsidR="00CD2CA7" w:rsidRPr="00CD2CA7" w:rsidRDefault="00CD2CA7" w:rsidP="00CD2CA7">
      <w:pPr>
        <w:rPr>
          <w:rFonts w:ascii="Arial" w:hAnsi="Arial" w:cs="Arial"/>
          <w:sz w:val="22"/>
          <w:szCs w:val="22"/>
        </w:rPr>
      </w:pPr>
    </w:p>
    <w:p w14:paraId="1AFFEDC5" w14:textId="77777777" w:rsidR="00CD2CA7" w:rsidRPr="00CD2CA7" w:rsidRDefault="00CD2CA7" w:rsidP="00CD2CA7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CD2CA7">
        <w:rPr>
          <w:rFonts w:ascii="Arial" w:hAnsi="Arial" w:cs="Arial"/>
          <w:sz w:val="22"/>
          <w:szCs w:val="22"/>
        </w:rPr>
        <w:t>uw naam, adres, telefoonnummer</w:t>
      </w:r>
    </w:p>
    <w:p w14:paraId="6751533D" w14:textId="77777777" w:rsidR="00CD2CA7" w:rsidRPr="00CD2CA7" w:rsidRDefault="00CD2CA7" w:rsidP="00CD2CA7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CD2CA7">
        <w:rPr>
          <w:rFonts w:ascii="Arial" w:hAnsi="Arial" w:cs="Arial"/>
          <w:sz w:val="22"/>
          <w:szCs w:val="22"/>
        </w:rPr>
        <w:t>uw e-mailadres, als u die heeft</w:t>
      </w:r>
    </w:p>
    <w:p w14:paraId="35F33F9A" w14:textId="77777777" w:rsidR="00CD2CA7" w:rsidRPr="00CD2CA7" w:rsidRDefault="00CD2CA7" w:rsidP="00CD2CA7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CD2CA7">
        <w:rPr>
          <w:rFonts w:ascii="Arial" w:hAnsi="Arial" w:cs="Arial"/>
          <w:sz w:val="22"/>
          <w:szCs w:val="22"/>
        </w:rPr>
        <w:t>een kopie van de beslissing waar u het niet mee eens bent</w:t>
      </w:r>
    </w:p>
    <w:p w14:paraId="4FDBB4C3" w14:textId="77777777" w:rsidR="00CD2CA7" w:rsidRPr="00CD2CA7" w:rsidRDefault="00CD2CA7" w:rsidP="00CD2CA7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CD2CA7">
        <w:rPr>
          <w:rFonts w:ascii="Arial" w:hAnsi="Arial" w:cs="Arial"/>
          <w:sz w:val="22"/>
          <w:szCs w:val="22"/>
        </w:rPr>
        <w:t>de redenen waarom u het er niet mee eens bent</w:t>
      </w:r>
    </w:p>
    <w:p w14:paraId="3AB2710F" w14:textId="77777777" w:rsidR="00CD2CA7" w:rsidRPr="00CD2CA7" w:rsidRDefault="00CD2CA7" w:rsidP="00CD2CA7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CD2CA7">
        <w:rPr>
          <w:rFonts w:ascii="Arial" w:hAnsi="Arial" w:cs="Arial"/>
          <w:sz w:val="22"/>
          <w:szCs w:val="22"/>
        </w:rPr>
        <w:t>uw handtekening en de datum</w:t>
      </w:r>
    </w:p>
    <w:p w14:paraId="6AA82C94" w14:textId="77777777" w:rsidR="00CD2CA7" w:rsidRPr="00CD2CA7" w:rsidRDefault="00CD2CA7" w:rsidP="00CD2CA7">
      <w:pPr>
        <w:rPr>
          <w:rFonts w:ascii="Arial" w:hAnsi="Arial" w:cs="Arial"/>
          <w:sz w:val="22"/>
          <w:szCs w:val="22"/>
        </w:rPr>
      </w:pPr>
    </w:p>
    <w:p w14:paraId="50C32BB1" w14:textId="4EB97981" w:rsidR="00CD2CA7" w:rsidRPr="00CD2CA7" w:rsidRDefault="00CD2CA7" w:rsidP="00CD2CA7">
      <w:pPr>
        <w:rPr>
          <w:rFonts w:ascii="Arial" w:hAnsi="Arial" w:cs="Arial"/>
          <w:sz w:val="22"/>
          <w:szCs w:val="22"/>
        </w:rPr>
      </w:pPr>
      <w:r w:rsidRPr="00CD2CA7">
        <w:rPr>
          <w:rFonts w:ascii="Arial" w:hAnsi="Arial" w:cs="Arial"/>
          <w:sz w:val="22"/>
          <w:szCs w:val="22"/>
        </w:rPr>
        <w:t xml:space="preserve">U kunt de e-mail versturen naar: </w:t>
      </w:r>
      <w:hyperlink r:id="rId10" w:history="1">
        <w:r w:rsidR="00760AE3" w:rsidRPr="00E11A9A">
          <w:rPr>
            <w:rStyle w:val="Hyperlink"/>
            <w:rFonts w:ascii="Arial" w:hAnsi="Arial" w:cs="Arial"/>
            <w:sz w:val="22"/>
            <w:szCs w:val="22"/>
          </w:rPr>
          <w:t>verzuim@hetelement.eu</w:t>
        </w:r>
      </w:hyperlink>
      <w:r w:rsidR="00760AE3">
        <w:rPr>
          <w:rFonts w:ascii="Arial" w:hAnsi="Arial" w:cs="Arial"/>
          <w:sz w:val="22"/>
          <w:szCs w:val="22"/>
        </w:rPr>
        <w:t xml:space="preserve"> </w:t>
      </w:r>
    </w:p>
    <w:p w14:paraId="6A6FFDCA" w14:textId="77777777" w:rsidR="00CD2CA7" w:rsidRPr="00CD2CA7" w:rsidRDefault="00CD2CA7" w:rsidP="00CD2CA7">
      <w:pPr>
        <w:rPr>
          <w:rFonts w:ascii="Arial" w:hAnsi="Arial" w:cs="Arial"/>
          <w:sz w:val="22"/>
          <w:szCs w:val="22"/>
        </w:rPr>
      </w:pPr>
    </w:p>
    <w:p w14:paraId="65681C13" w14:textId="1AAE504D" w:rsidR="00CD2CA7" w:rsidRPr="00CD2CA7" w:rsidRDefault="00CD2CA7" w:rsidP="00CD2CA7">
      <w:pPr>
        <w:rPr>
          <w:rFonts w:ascii="Arial" w:hAnsi="Arial" w:cs="Arial"/>
          <w:b/>
          <w:bCs/>
          <w:color w:val="000000" w:themeColor="text1"/>
          <w:sz w:val="22"/>
          <w:szCs w:val="22"/>
        </w:rPr>
      </w:pPr>
      <w:hyperlink r:id="rId11" w:history="1">
        <w:r w:rsidRPr="00021E27">
          <w:rPr>
            <w:rStyle w:val="Hyperlink"/>
            <w:rFonts w:ascii="Arial" w:hAnsi="Arial" w:cs="Arial"/>
            <w:b/>
            <w:bCs/>
            <w:color w:val="000000" w:themeColor="text1"/>
            <w:sz w:val="22"/>
            <w:szCs w:val="22"/>
            <w:u w:val="none"/>
          </w:rPr>
          <w:t>e-mailadres</w:t>
        </w:r>
      </w:hyperlink>
      <w:r w:rsidRPr="00021E2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1F6266">
        <w:rPr>
          <w:rFonts w:ascii="Arial" w:hAnsi="Arial" w:cs="Arial"/>
          <w:b/>
          <w:bCs/>
          <w:color w:val="000000" w:themeColor="text1"/>
          <w:sz w:val="22"/>
          <w:szCs w:val="22"/>
        </w:rPr>
        <w:t>schoolleiding</w:t>
      </w:r>
      <w:r w:rsidRPr="00021E2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die besluit heeft genomen. </w:t>
      </w:r>
    </w:p>
    <w:p w14:paraId="660A021B" w14:textId="77777777" w:rsidR="00CD2CA7" w:rsidRPr="00CD2CA7" w:rsidRDefault="00CD2CA7" w:rsidP="00CD2CA7">
      <w:pPr>
        <w:rPr>
          <w:rFonts w:ascii="Arial" w:hAnsi="Arial" w:cs="Arial"/>
          <w:sz w:val="22"/>
          <w:szCs w:val="22"/>
        </w:rPr>
      </w:pPr>
    </w:p>
    <w:p w14:paraId="28FFB3A8" w14:textId="77777777" w:rsidR="00CD2CA7" w:rsidRPr="00CD2CA7" w:rsidRDefault="00CD2CA7" w:rsidP="00CD2CA7">
      <w:pPr>
        <w:rPr>
          <w:rFonts w:ascii="Arial" w:hAnsi="Arial" w:cs="Arial"/>
          <w:sz w:val="22"/>
          <w:szCs w:val="22"/>
        </w:rPr>
      </w:pPr>
      <w:r w:rsidRPr="00CD2CA7">
        <w:rPr>
          <w:rFonts w:ascii="Arial" w:hAnsi="Arial" w:cs="Arial"/>
          <w:sz w:val="22"/>
          <w:szCs w:val="22"/>
        </w:rPr>
        <w:t xml:space="preserve">U kunt de brief versturen naar: </w:t>
      </w:r>
    </w:p>
    <w:p w14:paraId="749BF272" w14:textId="77777777" w:rsidR="00CD2CA7" w:rsidRPr="00CD2CA7" w:rsidRDefault="00CD2CA7" w:rsidP="00CD2CA7">
      <w:pPr>
        <w:rPr>
          <w:rFonts w:ascii="Arial" w:hAnsi="Arial" w:cs="Arial"/>
          <w:sz w:val="22"/>
          <w:szCs w:val="22"/>
        </w:rPr>
      </w:pPr>
    </w:p>
    <w:p w14:paraId="1DB0E505" w14:textId="77777777" w:rsidR="00CD2CA7" w:rsidRPr="00CD2CA7" w:rsidRDefault="00CD2CA7" w:rsidP="00CD2CA7">
      <w:pPr>
        <w:rPr>
          <w:rFonts w:ascii="Arial" w:hAnsi="Arial" w:cs="Arial"/>
          <w:sz w:val="22"/>
          <w:szCs w:val="22"/>
        </w:rPr>
      </w:pPr>
      <w:r w:rsidRPr="00CD2CA7">
        <w:rPr>
          <w:rFonts w:ascii="Arial" w:hAnsi="Arial" w:cs="Arial"/>
          <w:sz w:val="22"/>
          <w:szCs w:val="22"/>
        </w:rPr>
        <w:t>Het Element</w:t>
      </w:r>
    </w:p>
    <w:p w14:paraId="264EAFFC" w14:textId="46738CEF" w:rsidR="00CD2CA7" w:rsidRPr="00760AE3" w:rsidRDefault="00CD2CA7" w:rsidP="00CD2CA7">
      <w:pPr>
        <w:rPr>
          <w:rFonts w:ascii="Arial" w:hAnsi="Arial" w:cs="Arial"/>
          <w:b/>
          <w:bCs/>
          <w:sz w:val="22"/>
          <w:szCs w:val="22"/>
        </w:rPr>
      </w:pPr>
      <w:r w:rsidRPr="00CD2CA7">
        <w:rPr>
          <w:rFonts w:ascii="Arial" w:hAnsi="Arial" w:cs="Arial"/>
          <w:sz w:val="22"/>
          <w:szCs w:val="22"/>
        </w:rPr>
        <w:t xml:space="preserve">t.a.v. </w:t>
      </w:r>
      <w:r w:rsidR="00760AE3" w:rsidRPr="00760AE3">
        <w:rPr>
          <w:rFonts w:ascii="Arial" w:hAnsi="Arial" w:cs="Arial"/>
          <w:b/>
          <w:bCs/>
          <w:sz w:val="22"/>
          <w:szCs w:val="22"/>
        </w:rPr>
        <w:t>(naam schoolleiding)</w:t>
      </w:r>
    </w:p>
    <w:p w14:paraId="33C20EBF" w14:textId="77777777" w:rsidR="00CD2CA7" w:rsidRPr="00CD2CA7" w:rsidRDefault="00CD2CA7" w:rsidP="00CD2CA7">
      <w:pPr>
        <w:rPr>
          <w:rFonts w:ascii="Arial" w:hAnsi="Arial" w:cs="Arial"/>
          <w:sz w:val="22"/>
          <w:szCs w:val="22"/>
        </w:rPr>
      </w:pPr>
      <w:r w:rsidRPr="00CD2CA7">
        <w:rPr>
          <w:rFonts w:ascii="Arial" w:hAnsi="Arial" w:cs="Arial"/>
          <w:sz w:val="22"/>
          <w:szCs w:val="22"/>
        </w:rPr>
        <w:t xml:space="preserve">Kaliumweg 2 </w:t>
      </w:r>
    </w:p>
    <w:p w14:paraId="36BC71B4" w14:textId="77777777" w:rsidR="00CD2CA7" w:rsidRPr="00CD2CA7" w:rsidRDefault="00CD2CA7" w:rsidP="00CD2CA7">
      <w:pPr>
        <w:rPr>
          <w:rFonts w:ascii="Arial" w:hAnsi="Arial" w:cs="Arial"/>
          <w:sz w:val="22"/>
          <w:szCs w:val="22"/>
        </w:rPr>
      </w:pPr>
      <w:r w:rsidRPr="00CD2CA7">
        <w:rPr>
          <w:rFonts w:ascii="Arial" w:hAnsi="Arial" w:cs="Arial"/>
          <w:sz w:val="22"/>
          <w:szCs w:val="22"/>
        </w:rPr>
        <w:t xml:space="preserve">3817 PT te Amersfoort </w:t>
      </w:r>
    </w:p>
    <w:p w14:paraId="7662E8B2" w14:textId="77777777" w:rsidR="00CD2CA7" w:rsidRPr="00CD2CA7" w:rsidRDefault="00CD2CA7" w:rsidP="00CD2CA7"/>
    <w:p w14:paraId="46552A33" w14:textId="5AC6FA56" w:rsidR="00CD2CA7" w:rsidRPr="005752B9" w:rsidRDefault="00CD2CA7" w:rsidP="005752B9"/>
    <w:sectPr w:rsidR="00CD2CA7" w:rsidRPr="005752B9" w:rsidSect="005752B9">
      <w:headerReference w:type="default" r:id="rId12"/>
      <w:headerReference w:type="first" r:id="rId13"/>
      <w:pgSz w:w="11900" w:h="16840" w:code="9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7B9877" w14:textId="77777777" w:rsidR="003C6AA3" w:rsidRDefault="003C6AA3" w:rsidP="00345CFB">
      <w:r>
        <w:separator/>
      </w:r>
    </w:p>
  </w:endnote>
  <w:endnote w:type="continuationSeparator" w:id="0">
    <w:p w14:paraId="25BCD9E4" w14:textId="77777777" w:rsidR="003C6AA3" w:rsidRDefault="003C6AA3" w:rsidP="00345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pitch w:val="default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5EB205" w14:textId="77777777" w:rsidR="003C6AA3" w:rsidRDefault="003C6AA3" w:rsidP="00345CFB">
      <w:r>
        <w:separator/>
      </w:r>
    </w:p>
  </w:footnote>
  <w:footnote w:type="continuationSeparator" w:id="0">
    <w:p w14:paraId="47EBFA8B" w14:textId="77777777" w:rsidR="003C6AA3" w:rsidRDefault="003C6AA3" w:rsidP="00345C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DCCB0" w14:textId="77777777" w:rsidR="00345CFB" w:rsidRDefault="00345CFB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2D278D8" wp14:editId="0F72E71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84800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ervol.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AB5C3" w14:textId="77777777" w:rsidR="005752B9" w:rsidRDefault="005752B9">
    <w:pPr>
      <w:pStyle w:val="Kopteks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6181122" wp14:editId="24560C8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84800"/>
          <wp:effectExtent l="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iefpapier.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3A256F"/>
    <w:multiLevelType w:val="hybridMultilevel"/>
    <w:tmpl w:val="CB3AED44"/>
    <w:lvl w:ilvl="0" w:tplc="F19A2744"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7B5F44E1"/>
    <w:multiLevelType w:val="hybridMultilevel"/>
    <w:tmpl w:val="6F384C7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1624282">
    <w:abstractNumId w:val="0"/>
  </w:num>
  <w:num w:numId="2" w16cid:durableId="3605935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262"/>
    <w:rsid w:val="00021E27"/>
    <w:rsid w:val="00056967"/>
    <w:rsid w:val="000A5558"/>
    <w:rsid w:val="00130310"/>
    <w:rsid w:val="00147EC4"/>
    <w:rsid w:val="00186ED6"/>
    <w:rsid w:val="001C5F6A"/>
    <w:rsid w:val="001F6266"/>
    <w:rsid w:val="002341FB"/>
    <w:rsid w:val="00250A03"/>
    <w:rsid w:val="00345CFB"/>
    <w:rsid w:val="003C6AA3"/>
    <w:rsid w:val="003E7E02"/>
    <w:rsid w:val="004913A2"/>
    <w:rsid w:val="004A6226"/>
    <w:rsid w:val="0056134C"/>
    <w:rsid w:val="005752B9"/>
    <w:rsid w:val="005C3BC3"/>
    <w:rsid w:val="005F5E99"/>
    <w:rsid w:val="00605BF1"/>
    <w:rsid w:val="00760AE3"/>
    <w:rsid w:val="007623B2"/>
    <w:rsid w:val="007B3193"/>
    <w:rsid w:val="007E3458"/>
    <w:rsid w:val="00882AC1"/>
    <w:rsid w:val="009216B0"/>
    <w:rsid w:val="00924262"/>
    <w:rsid w:val="009F6013"/>
    <w:rsid w:val="00A93692"/>
    <w:rsid w:val="00A95AD6"/>
    <w:rsid w:val="00AE210E"/>
    <w:rsid w:val="00C16EB7"/>
    <w:rsid w:val="00C90D99"/>
    <w:rsid w:val="00CB0087"/>
    <w:rsid w:val="00CC4F5A"/>
    <w:rsid w:val="00CD2CA7"/>
    <w:rsid w:val="00DB5605"/>
    <w:rsid w:val="00EC1176"/>
    <w:rsid w:val="00F33645"/>
    <w:rsid w:val="00F50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8C3892"/>
  <w15:chartTrackingRefBased/>
  <w15:docId w15:val="{8BA196B0-2590-4929-8A0F-451FC91E7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345CF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45CFB"/>
  </w:style>
  <w:style w:type="paragraph" w:styleId="Voettekst">
    <w:name w:val="footer"/>
    <w:basedOn w:val="Standaard"/>
    <w:link w:val="VoettekstChar"/>
    <w:uiPriority w:val="99"/>
    <w:unhideWhenUsed/>
    <w:rsid w:val="00345CF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45CFB"/>
  </w:style>
  <w:style w:type="paragraph" w:customStyle="1" w:styleId="Hoofdtekst">
    <w:name w:val="Hoofdtekst"/>
    <w:rsid w:val="007E345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nl-NL"/>
    </w:rPr>
  </w:style>
  <w:style w:type="paragraph" w:styleId="Bijschrift">
    <w:name w:val="caption"/>
    <w:rsid w:val="007E3458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1150"/>
      </w:tabs>
    </w:pPr>
    <w:rPr>
      <w:rFonts w:ascii="Helvetica Neue" w:eastAsia="Arial Unicode MS" w:hAnsi="Helvetica Neue" w:cs="Arial Unicode MS"/>
      <w:b/>
      <w:bCs/>
      <w:caps/>
      <w:color w:val="000000"/>
      <w:sz w:val="20"/>
      <w:szCs w:val="20"/>
      <w:bdr w:val="nil"/>
      <w:lang w:eastAsia="nl-NL"/>
    </w:rPr>
  </w:style>
  <w:style w:type="character" w:styleId="Hyperlink">
    <w:name w:val="Hyperlink"/>
    <w:basedOn w:val="Standaardalinea-lettertype"/>
    <w:uiPriority w:val="99"/>
    <w:unhideWhenUsed/>
    <w:rsid w:val="00CD2CA7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D2CA7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C5F6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1C5F6A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1C5F6A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C5F6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C5F6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89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bschroder@hetelement.eu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verzuim@hetelement.e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angemeren\Meridiaan%20College\HE-KW_Secretariaat%20-%20Documenten\Secretarieel\Algemene%20masters,%20modellen%20en%20sjablonen\Het%20Element\Briefpapier%20VMBO%20nieuwe%20logo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DA5F89F83FBC48B53329E16D63989C" ma:contentTypeVersion="17" ma:contentTypeDescription="Een nieuw document maken." ma:contentTypeScope="" ma:versionID="7d9a6ee699a5902927e6d9e466a3fef5">
  <xsd:schema xmlns:xsd="http://www.w3.org/2001/XMLSchema" xmlns:xs="http://www.w3.org/2001/XMLSchema" xmlns:p="http://schemas.microsoft.com/office/2006/metadata/properties" xmlns:ns2="34ad58ae-80ad-4c26-8c14-3fae31a13cde" xmlns:ns3="1cd3244f-2944-4420-bc90-c99cbdad2394" targetNamespace="http://schemas.microsoft.com/office/2006/metadata/properties" ma:root="true" ma:fieldsID="a76ece9c3af50e992afb92fd832350a9" ns2:_="" ns3:_="">
    <xsd:import namespace="34ad58ae-80ad-4c26-8c14-3fae31a13cde"/>
    <xsd:import namespace="1cd3244f-2944-4420-bc90-c99cbdad23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ad58ae-80ad-4c26-8c14-3fae31a13c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Afbeeldingtags" ma:readOnly="false" ma:fieldId="{5cf76f15-5ced-4ddc-b409-7134ff3c332f}" ma:taxonomyMulti="true" ma:sspId="9c16034d-bd6a-42da-8f26-3cee699aa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d3244f-2944-4420-bc90-c99cbdad239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ba0bc1e5-c17d-4ba7-bdb8-0fc2d6087629}" ma:internalName="TaxCatchAll" ma:showField="CatchAllData" ma:web="1cd3244f-2944-4420-bc90-c99cbdad23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A9BD482-F802-4967-986C-86ECBD0B97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ad58ae-80ad-4c26-8c14-3fae31a13cde"/>
    <ds:schemaRef ds:uri="1cd3244f-2944-4420-bc90-c99cbdad23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2803FC-6B6D-0F4A-A211-173A39F6F5A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62EAC4D-2074-4948-9C8E-0C1F20F037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Briefpapier VMBO nieuwe logo</Template>
  <TotalTime>2</TotalTime>
  <Pages>2</Pages>
  <Words>279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Gemeren, Esther</dc:creator>
  <cp:keywords/>
  <dc:description/>
  <cp:lastModifiedBy>Alisia Blom</cp:lastModifiedBy>
  <cp:revision>3</cp:revision>
  <dcterms:created xsi:type="dcterms:W3CDTF">2025-07-15T08:47:00Z</dcterms:created>
  <dcterms:modified xsi:type="dcterms:W3CDTF">2025-07-15T08:49:00Z</dcterms:modified>
</cp:coreProperties>
</file>