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A0E0B6" w14:textId="77777777" w:rsidR="007623B2" w:rsidRDefault="007623B2" w:rsidP="005752B9"/>
    <w:p w14:paraId="6FE3C544" w14:textId="77777777" w:rsidR="00C16EB7" w:rsidRDefault="00C16EB7" w:rsidP="005752B9"/>
    <w:p w14:paraId="10829B99" w14:textId="78D9E836" w:rsidR="007E3458" w:rsidRPr="007E3458" w:rsidRDefault="003B5EAD" w:rsidP="007E3458">
      <w:pPr>
        <w:pStyle w:val="Koptekst"/>
        <w:rPr>
          <w:rFonts w:ascii="Franklin Gothic Book" w:hAnsi="Franklin Gothic Book"/>
          <w:b/>
          <w:bCs/>
        </w:rPr>
      </w:pPr>
      <w:r>
        <w:rPr>
          <w:rFonts w:ascii="Franklin Gothic Book" w:hAnsi="Franklin Gothic Book"/>
          <w:b/>
          <w:bCs/>
          <w:color w:val="FFC000"/>
        </w:rPr>
        <w:t>Meldingsformulier</w:t>
      </w:r>
      <w:r w:rsidR="00F23C8A">
        <w:rPr>
          <w:rFonts w:ascii="Franklin Gothic Book" w:hAnsi="Franklin Gothic Book"/>
          <w:b/>
          <w:bCs/>
          <w:color w:val="FFC000"/>
        </w:rPr>
        <w:t xml:space="preserve"> religieuze verplichting</w:t>
      </w:r>
      <w:r w:rsidR="007E3458" w:rsidRPr="007E3458">
        <w:rPr>
          <w:rFonts w:ascii="Franklin Gothic Book" w:hAnsi="Franklin Gothic Book"/>
          <w:b/>
          <w:bCs/>
          <w:color w:val="FFC000"/>
        </w:rPr>
        <w:t xml:space="preserve"> </w:t>
      </w:r>
      <w:r w:rsidR="00F23C8A">
        <w:rPr>
          <w:rFonts w:ascii="Franklin Gothic Book" w:hAnsi="Franklin Gothic Book"/>
          <w:b/>
          <w:bCs/>
          <w:color w:val="FFC000"/>
        </w:rPr>
        <w:br/>
      </w:r>
      <w:r w:rsidR="007E3458" w:rsidRPr="007E3458">
        <w:rPr>
          <w:rFonts w:ascii="Franklin Gothic Book" w:hAnsi="Franklin Gothic Book"/>
          <w:b/>
          <w:bCs/>
          <w:color w:val="FFC000"/>
        </w:rPr>
        <w:t>(vrijstelling van schoolbezoek)</w:t>
      </w:r>
    </w:p>
    <w:p w14:paraId="7D980389" w14:textId="77777777" w:rsidR="007E3458" w:rsidRPr="00871983" w:rsidRDefault="007E3458" w:rsidP="007E3458">
      <w:pPr>
        <w:pStyle w:val="Hoofdtekst"/>
        <w:rPr>
          <w:rFonts w:ascii="Franklin Gothic Book" w:hAnsi="Franklin Gothic Book"/>
        </w:rPr>
      </w:pPr>
    </w:p>
    <w:p w14:paraId="4BCC9F7F" w14:textId="77777777" w:rsidR="007E3458" w:rsidRPr="00871983" w:rsidRDefault="007E3458" w:rsidP="007E3458">
      <w:pPr>
        <w:pStyle w:val="Koptekst"/>
        <w:rPr>
          <w:rFonts w:ascii="Franklin Gothic Book" w:hAnsi="Franklin Gothic Book"/>
        </w:rPr>
      </w:pPr>
    </w:p>
    <w:p w14:paraId="5DEDF616" w14:textId="68AEED96" w:rsidR="00F23C8A" w:rsidRDefault="007E3458" w:rsidP="007E3458">
      <w:pPr>
        <w:pStyle w:val="Hoofdtekst"/>
        <w:rPr>
          <w:rFonts w:ascii="Franklin Gothic Book" w:hAnsi="Franklin Gothic Book"/>
        </w:rPr>
      </w:pPr>
      <w:r w:rsidRPr="00871983">
        <w:rPr>
          <w:rFonts w:ascii="Franklin Gothic Book" w:hAnsi="Franklin Gothic Book"/>
        </w:rPr>
        <w:t xml:space="preserve">Dit formulier is bestemd </w:t>
      </w:r>
      <w:r w:rsidR="00F23C8A">
        <w:rPr>
          <w:rFonts w:ascii="Franklin Gothic Book" w:hAnsi="Franklin Gothic Book"/>
        </w:rPr>
        <w:t xml:space="preserve">om school te informeren over vrijstelling van schoolbezoek, wegens vervulling van plichten voortvloeiend uit godsdienst of levensovertuiging. </w:t>
      </w:r>
    </w:p>
    <w:p w14:paraId="51E1C72D" w14:textId="77777777" w:rsidR="00F23C8A" w:rsidRDefault="00F23C8A" w:rsidP="007E3458">
      <w:pPr>
        <w:pStyle w:val="Hoofdtekst"/>
        <w:rPr>
          <w:rFonts w:ascii="Franklin Gothic Book" w:hAnsi="Franklin Gothic Book"/>
        </w:rPr>
      </w:pPr>
    </w:p>
    <w:p w14:paraId="543CE3AA" w14:textId="1567EA13" w:rsidR="007E3458" w:rsidRPr="00871983" w:rsidRDefault="00F23C8A" w:rsidP="00F23C8A">
      <w:pPr>
        <w:pStyle w:val="Hoofdtekst"/>
        <w:rPr>
          <w:rFonts w:ascii="Franklin Gothic Book" w:hAnsi="Franklin Gothic Book"/>
        </w:rPr>
      </w:pPr>
      <w:r>
        <w:rPr>
          <w:rFonts w:ascii="Franklin Gothic Book" w:hAnsi="Franklin Gothic Book"/>
        </w:rPr>
        <w:t>Het formulier dient ingevuld te worden door ouders en/of verzorger</w:t>
      </w:r>
      <w:r w:rsidR="008D5829">
        <w:rPr>
          <w:rFonts w:ascii="Franklin Gothic Book" w:hAnsi="Franklin Gothic Book"/>
        </w:rPr>
        <w:t xml:space="preserve"> en moet uiterlijk 2 dagen </w:t>
      </w:r>
      <w:r>
        <w:rPr>
          <w:rFonts w:ascii="Franklin Gothic Book" w:hAnsi="Franklin Gothic Book"/>
        </w:rPr>
        <w:t xml:space="preserve">vóór </w:t>
      </w:r>
      <w:r w:rsidR="008D5829">
        <w:rPr>
          <w:rFonts w:ascii="Franklin Gothic Book" w:hAnsi="Franklin Gothic Book"/>
        </w:rPr>
        <w:t xml:space="preserve">de verhindering bij school ingeleverd zijn. </w:t>
      </w:r>
    </w:p>
    <w:p w14:paraId="3EF6CAF9" w14:textId="77777777" w:rsidR="007E3458" w:rsidRPr="00871983" w:rsidRDefault="007E3458" w:rsidP="007E3458">
      <w:pPr>
        <w:pStyle w:val="Hoofdtekst"/>
        <w:pBdr>
          <w:bottom w:val="single" w:sz="8" w:space="0" w:color="000000"/>
        </w:pBdr>
        <w:rPr>
          <w:rFonts w:ascii="Franklin Gothic Book" w:hAnsi="Franklin Gothic Book"/>
        </w:rPr>
      </w:pPr>
    </w:p>
    <w:p w14:paraId="1CD5809C" w14:textId="77777777" w:rsidR="007E3458" w:rsidRPr="00871983" w:rsidRDefault="007E3458" w:rsidP="007E3458">
      <w:pPr>
        <w:pStyle w:val="Bijschrift"/>
        <w:rPr>
          <w:rFonts w:ascii="Franklin Gothic Book" w:hAnsi="Franklin Gothic Book"/>
        </w:rPr>
      </w:pPr>
      <w:r w:rsidRPr="00871983">
        <w:rPr>
          <w:rFonts w:ascii="Franklin Gothic Book" w:hAnsi="Franklin Gothic Book"/>
        </w:rPr>
        <w:t>In te vullen door de ouder(s)/verzorger(s):</w:t>
      </w:r>
    </w:p>
    <w:p w14:paraId="45B3A575" w14:textId="77777777" w:rsidR="007E3458" w:rsidRPr="00871983" w:rsidRDefault="007E3458" w:rsidP="007E3458">
      <w:pPr>
        <w:pStyle w:val="Bijschrift"/>
        <w:rPr>
          <w:rFonts w:ascii="Franklin Gothic Book" w:hAnsi="Franklin Gothic Book"/>
        </w:rPr>
      </w:pPr>
    </w:p>
    <w:p w14:paraId="17DF499B" w14:textId="77777777" w:rsidR="007E3458" w:rsidRPr="00871983" w:rsidRDefault="007E3458" w:rsidP="007E3458">
      <w:pPr>
        <w:pStyle w:val="Hoofdtekst"/>
        <w:rPr>
          <w:rFonts w:ascii="Franklin Gothic Book" w:hAnsi="Franklin Gothic Book"/>
        </w:rPr>
      </w:pPr>
    </w:p>
    <w:p w14:paraId="6C177973" w14:textId="53DC915B" w:rsidR="007E3458" w:rsidRPr="00871983" w:rsidRDefault="007E3458" w:rsidP="007E3458">
      <w:pPr>
        <w:pStyle w:val="Hoofdtekst"/>
        <w:rPr>
          <w:rFonts w:ascii="Franklin Gothic Book" w:hAnsi="Franklin Gothic Book"/>
        </w:rPr>
      </w:pPr>
      <w:r w:rsidRPr="00871983">
        <w:rPr>
          <w:rFonts w:ascii="Franklin Gothic Book" w:hAnsi="Franklin Gothic Book"/>
        </w:rPr>
        <w:t>Naam ouder(s)/</w:t>
      </w:r>
      <w:r w:rsidR="00EC1176">
        <w:rPr>
          <w:rFonts w:ascii="Franklin Gothic Book" w:hAnsi="Franklin Gothic Book"/>
        </w:rPr>
        <w:t>v</w:t>
      </w:r>
      <w:r w:rsidRPr="00871983">
        <w:rPr>
          <w:rFonts w:ascii="Franklin Gothic Book" w:hAnsi="Franklin Gothic Book"/>
        </w:rPr>
        <w:t xml:space="preserve">erzorger(s): </w:t>
      </w:r>
    </w:p>
    <w:p w14:paraId="5B9B2F2E" w14:textId="77777777" w:rsidR="007E3458" w:rsidRPr="00871983" w:rsidRDefault="007E3458" w:rsidP="007E3458">
      <w:pPr>
        <w:pStyle w:val="Hoofdtekst"/>
        <w:rPr>
          <w:rFonts w:ascii="Franklin Gothic Book" w:hAnsi="Franklin Gothic Book"/>
        </w:rPr>
      </w:pPr>
    </w:p>
    <w:p w14:paraId="6B6DE208" w14:textId="77777777" w:rsidR="007E3458" w:rsidRPr="00871983" w:rsidRDefault="007E3458" w:rsidP="007E3458">
      <w:pPr>
        <w:pStyle w:val="Bijschrift"/>
        <w:rPr>
          <w:rFonts w:ascii="Franklin Gothic Book" w:hAnsi="Franklin Gothic Book"/>
        </w:rPr>
      </w:pPr>
    </w:p>
    <w:p w14:paraId="71854371" w14:textId="6AD47A28" w:rsidR="007E3458" w:rsidRPr="00871983" w:rsidRDefault="00F23C8A" w:rsidP="007E3458">
      <w:pPr>
        <w:pStyle w:val="Hoofdtekst"/>
        <w:rPr>
          <w:rFonts w:ascii="Franklin Gothic Book" w:hAnsi="Franklin Gothic Book"/>
        </w:rPr>
      </w:pPr>
      <w:r>
        <w:rPr>
          <w:rFonts w:ascii="Franklin Gothic Book" w:hAnsi="Franklin Gothic Book"/>
        </w:rPr>
        <w:t>Vrijstelling schoolbezoek van (</w:t>
      </w:r>
      <w:r w:rsidR="007E3458" w:rsidRPr="00871983">
        <w:rPr>
          <w:rFonts w:ascii="Franklin Gothic Book" w:hAnsi="Franklin Gothic Book"/>
        </w:rPr>
        <w:t xml:space="preserve">naam </w:t>
      </w:r>
      <w:r w:rsidR="00EC1176">
        <w:rPr>
          <w:rFonts w:ascii="Franklin Gothic Book" w:hAnsi="Franklin Gothic Book"/>
        </w:rPr>
        <w:t>l</w:t>
      </w:r>
      <w:r w:rsidR="007E3458" w:rsidRPr="00871983">
        <w:rPr>
          <w:rFonts w:ascii="Franklin Gothic Book" w:hAnsi="Franklin Gothic Book"/>
        </w:rPr>
        <w:t>eerling):</w:t>
      </w:r>
    </w:p>
    <w:p w14:paraId="20792DAE" w14:textId="77777777" w:rsidR="007E3458" w:rsidRPr="00871983" w:rsidRDefault="007E3458" w:rsidP="007E3458">
      <w:pPr>
        <w:pStyle w:val="Hoofdtekst"/>
        <w:rPr>
          <w:rFonts w:ascii="Franklin Gothic Book" w:hAnsi="Franklin Gothic Book"/>
        </w:rPr>
      </w:pPr>
    </w:p>
    <w:p w14:paraId="63DA27C7" w14:textId="77777777" w:rsidR="007E3458" w:rsidRPr="00871983" w:rsidRDefault="007E3458" w:rsidP="007E3458">
      <w:pPr>
        <w:pStyle w:val="Hoofdtekst"/>
        <w:rPr>
          <w:rFonts w:ascii="Franklin Gothic Book" w:hAnsi="Franklin Gothic Book"/>
        </w:rPr>
      </w:pPr>
    </w:p>
    <w:p w14:paraId="4334E6A4" w14:textId="2DD351BF" w:rsidR="007E3458" w:rsidRPr="00871983" w:rsidRDefault="00EC1176" w:rsidP="007E3458">
      <w:pPr>
        <w:pStyle w:val="Hoofdtekst"/>
        <w:rPr>
          <w:rFonts w:ascii="Franklin Gothic Book" w:hAnsi="Franklin Gothic Book"/>
        </w:rPr>
      </w:pPr>
      <w:r>
        <w:rPr>
          <w:rFonts w:ascii="Franklin Gothic Book" w:hAnsi="Franklin Gothic Book"/>
        </w:rPr>
        <w:t>u</w:t>
      </w:r>
      <w:r w:rsidR="007E3458" w:rsidRPr="00871983">
        <w:rPr>
          <w:rFonts w:ascii="Franklin Gothic Book" w:hAnsi="Franklin Gothic Book"/>
        </w:rPr>
        <w:t xml:space="preserve">it klas: </w:t>
      </w:r>
    </w:p>
    <w:p w14:paraId="6714ECC6" w14:textId="77777777" w:rsidR="007E3458" w:rsidRPr="00871983" w:rsidRDefault="007E3458" w:rsidP="007E3458">
      <w:pPr>
        <w:pStyle w:val="Hoofdtekst"/>
        <w:rPr>
          <w:rFonts w:ascii="Franklin Gothic Book" w:hAnsi="Franklin Gothic Book"/>
        </w:rPr>
      </w:pPr>
    </w:p>
    <w:p w14:paraId="28CC64D6" w14:textId="77777777" w:rsidR="007E3458" w:rsidRPr="00871983" w:rsidRDefault="007E3458" w:rsidP="007E3458">
      <w:pPr>
        <w:pStyle w:val="Hoofdtekst"/>
        <w:rPr>
          <w:rFonts w:ascii="Franklin Gothic Book" w:hAnsi="Franklin Gothic Book"/>
        </w:rPr>
      </w:pPr>
    </w:p>
    <w:p w14:paraId="444537B7" w14:textId="561ECE22" w:rsidR="007E3458" w:rsidRDefault="007E3458" w:rsidP="007E3458">
      <w:pPr>
        <w:pStyle w:val="Hoofdtekst"/>
        <w:rPr>
          <w:rFonts w:ascii="Franklin Gothic Book" w:hAnsi="Franklin Gothic Book"/>
        </w:rPr>
      </w:pPr>
      <w:r w:rsidRPr="00871983">
        <w:rPr>
          <w:rFonts w:ascii="Franklin Gothic Book" w:hAnsi="Franklin Gothic Book"/>
        </w:rPr>
        <w:t xml:space="preserve">Reden van de </w:t>
      </w:r>
      <w:r w:rsidR="00F23C8A">
        <w:rPr>
          <w:rFonts w:ascii="Franklin Gothic Book" w:hAnsi="Franklin Gothic Book"/>
        </w:rPr>
        <w:t xml:space="preserve">religieuze verplichting: </w:t>
      </w:r>
    </w:p>
    <w:p w14:paraId="568DBCC7" w14:textId="77777777" w:rsidR="00F23C8A" w:rsidRDefault="00F23C8A" w:rsidP="007E3458">
      <w:pPr>
        <w:pStyle w:val="Hoofdtekst"/>
        <w:rPr>
          <w:rFonts w:ascii="Franklin Gothic Book" w:hAnsi="Franklin Gothic Book"/>
        </w:rPr>
      </w:pPr>
    </w:p>
    <w:p w14:paraId="55A94828" w14:textId="77777777" w:rsidR="00F23C8A" w:rsidRDefault="00F23C8A" w:rsidP="00F23C8A">
      <w:pPr>
        <w:pStyle w:val="Hoofdtekst"/>
        <w:rPr>
          <w:rFonts w:ascii="Franklin Gothic Book" w:hAnsi="Franklin Gothic Book"/>
        </w:rPr>
      </w:pPr>
    </w:p>
    <w:p w14:paraId="34AA04EE" w14:textId="77777777" w:rsidR="00F23C8A" w:rsidRDefault="00F23C8A" w:rsidP="00F23C8A">
      <w:pPr>
        <w:pStyle w:val="Hoofdtekst"/>
        <w:rPr>
          <w:rFonts w:ascii="Franklin Gothic Book" w:hAnsi="Franklin Gothic Book"/>
        </w:rPr>
      </w:pPr>
    </w:p>
    <w:p w14:paraId="2C7F1971" w14:textId="22FFC371" w:rsidR="005E483B" w:rsidRPr="00871983" w:rsidRDefault="00F23C8A" w:rsidP="00F23C8A">
      <w:pPr>
        <w:pStyle w:val="Hoofdtekst"/>
        <w:rPr>
          <w:rFonts w:ascii="Franklin Gothic Book" w:hAnsi="Franklin Gothic Book"/>
        </w:rPr>
      </w:pPr>
      <w:r>
        <w:rPr>
          <w:rFonts w:ascii="Franklin Gothic Book" w:hAnsi="Franklin Gothic Book"/>
        </w:rPr>
        <w:t>v</w:t>
      </w:r>
      <w:r w:rsidRPr="00871983">
        <w:rPr>
          <w:rFonts w:ascii="Franklin Gothic Book" w:hAnsi="Franklin Gothic Book"/>
        </w:rPr>
        <w:t>oor de volgende datum/periode:</w:t>
      </w:r>
    </w:p>
    <w:p w14:paraId="2E9BE617" w14:textId="77777777" w:rsidR="00F23C8A" w:rsidRPr="00871983" w:rsidRDefault="00F23C8A" w:rsidP="007E3458">
      <w:pPr>
        <w:pStyle w:val="Hoofdtekst"/>
        <w:rPr>
          <w:rFonts w:ascii="Franklin Gothic Book" w:hAnsi="Franklin Gothic Book"/>
        </w:rPr>
      </w:pPr>
    </w:p>
    <w:p w14:paraId="2E773662" w14:textId="77777777" w:rsidR="007E3458" w:rsidRPr="00871983" w:rsidRDefault="007E3458" w:rsidP="007E3458">
      <w:pPr>
        <w:pStyle w:val="Hoofdtekst"/>
        <w:rPr>
          <w:rFonts w:ascii="Franklin Gothic Book" w:hAnsi="Franklin Gothic Book"/>
        </w:rPr>
      </w:pPr>
    </w:p>
    <w:p w14:paraId="2E6E0B58" w14:textId="77777777" w:rsidR="007E3458" w:rsidRPr="00871983" w:rsidRDefault="007E3458" w:rsidP="007E3458">
      <w:pPr>
        <w:pStyle w:val="Hoofdtekst"/>
        <w:rPr>
          <w:rFonts w:ascii="Franklin Gothic Book" w:hAnsi="Franklin Gothic Book"/>
        </w:rPr>
      </w:pPr>
    </w:p>
    <w:p w14:paraId="4EB5FC38" w14:textId="77777777" w:rsidR="007E3458" w:rsidRPr="00871983" w:rsidRDefault="007E3458" w:rsidP="007E3458">
      <w:pPr>
        <w:pStyle w:val="Hoofdtekst"/>
        <w:rPr>
          <w:rFonts w:ascii="Franklin Gothic Book" w:hAnsi="Franklin Gothic Book"/>
        </w:rPr>
      </w:pPr>
      <w:r w:rsidRPr="00871983">
        <w:rPr>
          <w:rFonts w:ascii="Franklin Gothic Book" w:hAnsi="Franklin Gothic Book"/>
        </w:rPr>
        <w:t>Handtekening ouder(s)/verzorger(s):</w:t>
      </w:r>
    </w:p>
    <w:p w14:paraId="3699D499" w14:textId="77777777" w:rsidR="007E3458" w:rsidRPr="00871983" w:rsidRDefault="007E3458" w:rsidP="007E3458">
      <w:pPr>
        <w:pStyle w:val="Hoofdtekst"/>
        <w:rPr>
          <w:rFonts w:ascii="Franklin Gothic Book" w:hAnsi="Franklin Gothic Book"/>
        </w:rPr>
      </w:pPr>
    </w:p>
    <w:p w14:paraId="6172CE0F" w14:textId="77777777" w:rsidR="00C16EB7" w:rsidRPr="005752B9" w:rsidRDefault="00C16EB7" w:rsidP="005752B9"/>
    <w:sectPr w:rsidR="00C16EB7" w:rsidRPr="005752B9" w:rsidSect="005752B9">
      <w:headerReference w:type="default" r:id="rId9"/>
      <w:headerReference w:type="first" r:id="rId10"/>
      <w:pgSz w:w="11900" w:h="16840" w:code="9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1BBAA4" w14:textId="77777777" w:rsidR="00924262" w:rsidRDefault="00924262" w:rsidP="00345CFB">
      <w:r>
        <w:separator/>
      </w:r>
    </w:p>
  </w:endnote>
  <w:endnote w:type="continuationSeparator" w:id="0">
    <w:p w14:paraId="3A6A417B" w14:textId="77777777" w:rsidR="00924262" w:rsidRDefault="00924262" w:rsidP="00345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pitch w:val="default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C793F1" w14:textId="77777777" w:rsidR="00924262" w:rsidRDefault="00924262" w:rsidP="00345CFB">
      <w:r>
        <w:separator/>
      </w:r>
    </w:p>
  </w:footnote>
  <w:footnote w:type="continuationSeparator" w:id="0">
    <w:p w14:paraId="0A66E175" w14:textId="77777777" w:rsidR="00924262" w:rsidRDefault="00924262" w:rsidP="00345C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DCCB0" w14:textId="77777777" w:rsidR="00345CFB" w:rsidRDefault="00345CFB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2D278D8" wp14:editId="0F72E71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84800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ervol.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AB5C3" w14:textId="77777777" w:rsidR="005752B9" w:rsidRDefault="005752B9">
    <w:pPr>
      <w:pStyle w:val="Kop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6181122" wp14:editId="24560C8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84800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iefpapier.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262"/>
    <w:rsid w:val="00250A03"/>
    <w:rsid w:val="00345CFB"/>
    <w:rsid w:val="003B5EAD"/>
    <w:rsid w:val="004913A2"/>
    <w:rsid w:val="005752B9"/>
    <w:rsid w:val="005C3BC3"/>
    <w:rsid w:val="005E483B"/>
    <w:rsid w:val="007623B2"/>
    <w:rsid w:val="007E3458"/>
    <w:rsid w:val="00882AC1"/>
    <w:rsid w:val="008D5829"/>
    <w:rsid w:val="00924262"/>
    <w:rsid w:val="00AE210E"/>
    <w:rsid w:val="00C16EB7"/>
    <w:rsid w:val="00C403CE"/>
    <w:rsid w:val="00E07072"/>
    <w:rsid w:val="00E32F1F"/>
    <w:rsid w:val="00EC1176"/>
    <w:rsid w:val="00F23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8C3892"/>
  <w15:chartTrackingRefBased/>
  <w15:docId w15:val="{8BA196B0-2590-4929-8A0F-451FC91E7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345CF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45CFB"/>
  </w:style>
  <w:style w:type="paragraph" w:styleId="Voettekst">
    <w:name w:val="footer"/>
    <w:basedOn w:val="Standaard"/>
    <w:link w:val="VoettekstChar"/>
    <w:uiPriority w:val="99"/>
    <w:unhideWhenUsed/>
    <w:rsid w:val="00345CF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45CFB"/>
  </w:style>
  <w:style w:type="paragraph" w:customStyle="1" w:styleId="Hoofdtekst">
    <w:name w:val="Hoofdtekst"/>
    <w:rsid w:val="007E345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nl-NL"/>
    </w:rPr>
  </w:style>
  <w:style w:type="paragraph" w:styleId="Bijschrift">
    <w:name w:val="caption"/>
    <w:rsid w:val="007E3458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1150"/>
      </w:tabs>
    </w:pPr>
    <w:rPr>
      <w:rFonts w:ascii="Helvetica Neue" w:eastAsia="Arial Unicode MS" w:hAnsi="Helvetica Neue" w:cs="Arial Unicode MS"/>
      <w:b/>
      <w:bCs/>
      <w:caps/>
      <w:color w:val="000000"/>
      <w:sz w:val="20"/>
      <w:szCs w:val="20"/>
      <w:bdr w:val="nil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angemeren\Meridiaan%20College\HE-KW_Secretariaat%20-%20Documenten\Secretarieel\Algemene%20masters,%20modellen%20en%20sjablonen\Het%20Element\Briefpapier%20VMBO%20nieuwe%20logo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DA5F89F83FBC48B53329E16D63989C" ma:contentTypeVersion="17" ma:contentTypeDescription="Een nieuw document maken." ma:contentTypeScope="" ma:versionID="7d9a6ee699a5902927e6d9e466a3fef5">
  <xsd:schema xmlns:xsd="http://www.w3.org/2001/XMLSchema" xmlns:xs="http://www.w3.org/2001/XMLSchema" xmlns:p="http://schemas.microsoft.com/office/2006/metadata/properties" xmlns:ns2="34ad58ae-80ad-4c26-8c14-3fae31a13cde" xmlns:ns3="1cd3244f-2944-4420-bc90-c99cbdad2394" targetNamespace="http://schemas.microsoft.com/office/2006/metadata/properties" ma:root="true" ma:fieldsID="a76ece9c3af50e992afb92fd832350a9" ns2:_="" ns3:_="">
    <xsd:import namespace="34ad58ae-80ad-4c26-8c14-3fae31a13cde"/>
    <xsd:import namespace="1cd3244f-2944-4420-bc90-c99cbdad23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ad58ae-80ad-4c26-8c14-3fae31a13c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Afbeeldingtags" ma:readOnly="false" ma:fieldId="{5cf76f15-5ced-4ddc-b409-7134ff3c332f}" ma:taxonomyMulti="true" ma:sspId="9c16034d-bd6a-42da-8f26-3cee699aa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d3244f-2944-4420-bc90-c99cbdad239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ba0bc1e5-c17d-4ba7-bdb8-0fc2d6087629}" ma:internalName="TaxCatchAll" ma:showField="CatchAllData" ma:web="1cd3244f-2944-4420-bc90-c99cbdad23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2803FC-6B6D-0F4A-A211-173A39F6F5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A9BD482-F802-4967-986C-86ECBD0B97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ad58ae-80ad-4c26-8c14-3fae31a13cde"/>
    <ds:schemaRef ds:uri="1cd3244f-2944-4420-bc90-c99cbdad23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2EAC4D-2074-4948-9C8E-0C1F20F037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Briefpapier VMBO nieuwe logo</Template>
  <TotalTime>3</TotalTime>
  <Pages>1</Pages>
  <Words>99</Words>
  <Characters>547</Characters>
  <Application>Microsoft Office Word</Application>
  <DocSecurity>4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Gemeren, Esther</dc:creator>
  <cp:keywords/>
  <dc:description/>
  <cp:lastModifiedBy>Alisia Blom</cp:lastModifiedBy>
  <cp:revision>2</cp:revision>
  <dcterms:created xsi:type="dcterms:W3CDTF">2025-06-23T15:59:00Z</dcterms:created>
  <dcterms:modified xsi:type="dcterms:W3CDTF">2025-06-23T15:59:00Z</dcterms:modified>
</cp:coreProperties>
</file>