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A0E0B6" w14:textId="77777777" w:rsidR="007623B2" w:rsidRDefault="007623B2" w:rsidP="005752B9"/>
    <w:p w14:paraId="6FE3C544" w14:textId="77777777" w:rsidR="00C16EB7" w:rsidRDefault="00C16EB7" w:rsidP="005752B9"/>
    <w:p w14:paraId="10829B99" w14:textId="77777777" w:rsidR="007E3458" w:rsidRPr="007E3458" w:rsidRDefault="007E3458" w:rsidP="007E3458">
      <w:pPr>
        <w:pStyle w:val="Koptekst"/>
        <w:rPr>
          <w:rFonts w:ascii="Franklin Gothic Book" w:hAnsi="Franklin Gothic Book"/>
          <w:b/>
          <w:bCs/>
        </w:rPr>
      </w:pPr>
      <w:r w:rsidRPr="007E3458">
        <w:rPr>
          <w:rFonts w:ascii="Franklin Gothic Book" w:hAnsi="Franklin Gothic Book"/>
          <w:b/>
          <w:bCs/>
          <w:color w:val="FFC000"/>
        </w:rPr>
        <w:t>Aanvraag formulier verlof (vrijstelling van schoolbezoek)</w:t>
      </w:r>
    </w:p>
    <w:p w14:paraId="7D980389" w14:textId="77777777" w:rsidR="007E3458" w:rsidRPr="00871983" w:rsidRDefault="007E3458" w:rsidP="007E3458">
      <w:pPr>
        <w:pStyle w:val="Hoofdtekst"/>
        <w:rPr>
          <w:rFonts w:ascii="Franklin Gothic Book" w:hAnsi="Franklin Gothic Book"/>
        </w:rPr>
      </w:pPr>
    </w:p>
    <w:p w14:paraId="4BCC9F7F" w14:textId="77777777" w:rsidR="007E3458" w:rsidRPr="00871983" w:rsidRDefault="007E3458" w:rsidP="007E3458">
      <w:pPr>
        <w:pStyle w:val="Koptekst"/>
        <w:rPr>
          <w:rFonts w:ascii="Franklin Gothic Book" w:hAnsi="Franklin Gothic Book"/>
        </w:rPr>
      </w:pPr>
    </w:p>
    <w:p w14:paraId="040FA761" w14:textId="77777777" w:rsidR="007E3458" w:rsidRPr="00871983" w:rsidRDefault="007E3458" w:rsidP="007E3458">
      <w:pPr>
        <w:pStyle w:val="Hoofdtekst"/>
        <w:rPr>
          <w:rFonts w:ascii="Franklin Gothic Book" w:hAnsi="Franklin Gothic Book"/>
        </w:rPr>
      </w:pPr>
      <w:r w:rsidRPr="00871983">
        <w:rPr>
          <w:rFonts w:ascii="Franklin Gothic Book" w:hAnsi="Franklin Gothic Book"/>
        </w:rPr>
        <w:t xml:space="preserve">Dit formulier is bestemd voor het aanvragen van verlof voor leerlingen door ouders en verzorgers. </w:t>
      </w:r>
    </w:p>
    <w:p w14:paraId="6794D85A" w14:textId="77777777" w:rsidR="007E3458" w:rsidRPr="00871983" w:rsidRDefault="007E3458" w:rsidP="007E3458">
      <w:pPr>
        <w:pStyle w:val="Hoofdtekst"/>
        <w:rPr>
          <w:rFonts w:ascii="Franklin Gothic Book" w:hAnsi="Franklin Gothic Book"/>
          <w:u w:val="single"/>
        </w:rPr>
      </w:pPr>
      <w:r w:rsidRPr="00871983">
        <w:rPr>
          <w:rFonts w:ascii="Franklin Gothic Book" w:hAnsi="Franklin Gothic Book"/>
          <w:u w:val="single"/>
        </w:rPr>
        <w:t>Het formulier dient minstens één week van tevoren bij de betreffende afdelingsleider te worden ingediend.</w:t>
      </w:r>
    </w:p>
    <w:p w14:paraId="543CE3AA" w14:textId="77777777" w:rsidR="007E3458" w:rsidRPr="00871983" w:rsidRDefault="007E3458" w:rsidP="007E3458">
      <w:pPr>
        <w:pStyle w:val="Koptekst"/>
        <w:rPr>
          <w:rFonts w:ascii="Franklin Gothic Book" w:hAnsi="Franklin Gothic Book"/>
        </w:rPr>
      </w:pPr>
    </w:p>
    <w:p w14:paraId="3EF6CAF9" w14:textId="77777777" w:rsidR="007E3458" w:rsidRPr="00871983" w:rsidRDefault="007E3458" w:rsidP="007E3458">
      <w:pPr>
        <w:pStyle w:val="Hoofdtekst"/>
        <w:pBdr>
          <w:bottom w:val="single" w:sz="8" w:space="0" w:color="000000"/>
        </w:pBdr>
        <w:rPr>
          <w:rFonts w:ascii="Franklin Gothic Book" w:hAnsi="Franklin Gothic Book"/>
        </w:rPr>
      </w:pPr>
    </w:p>
    <w:p w14:paraId="1CD5809C" w14:textId="77777777" w:rsidR="007E3458" w:rsidRPr="00871983" w:rsidRDefault="007E3458" w:rsidP="007E3458">
      <w:pPr>
        <w:pStyle w:val="Bijschrift"/>
        <w:rPr>
          <w:rFonts w:ascii="Franklin Gothic Book" w:hAnsi="Franklin Gothic Book"/>
        </w:rPr>
      </w:pPr>
      <w:r w:rsidRPr="00871983">
        <w:rPr>
          <w:rFonts w:ascii="Franklin Gothic Book" w:hAnsi="Franklin Gothic Book"/>
        </w:rPr>
        <w:t>In te vullen door de ouder(s)/verzorger(s):</w:t>
      </w:r>
    </w:p>
    <w:p w14:paraId="45B3A575" w14:textId="77777777" w:rsidR="007E3458" w:rsidRPr="00871983" w:rsidRDefault="007E3458" w:rsidP="007E3458">
      <w:pPr>
        <w:pStyle w:val="Bijschrift"/>
        <w:rPr>
          <w:rFonts w:ascii="Franklin Gothic Book" w:hAnsi="Franklin Gothic Book"/>
        </w:rPr>
      </w:pPr>
    </w:p>
    <w:p w14:paraId="17DF499B" w14:textId="77777777" w:rsidR="007E3458" w:rsidRPr="00871983" w:rsidRDefault="007E3458" w:rsidP="007E3458">
      <w:pPr>
        <w:pStyle w:val="Hoofdtekst"/>
        <w:rPr>
          <w:rFonts w:ascii="Franklin Gothic Book" w:hAnsi="Franklin Gothic Book"/>
        </w:rPr>
      </w:pPr>
    </w:p>
    <w:p w14:paraId="6C177973" w14:textId="53DC915B" w:rsidR="007E3458" w:rsidRPr="00871983" w:rsidRDefault="007E3458" w:rsidP="007E3458">
      <w:pPr>
        <w:pStyle w:val="Hoofdtekst"/>
        <w:rPr>
          <w:rFonts w:ascii="Franklin Gothic Book" w:hAnsi="Franklin Gothic Book"/>
        </w:rPr>
      </w:pPr>
      <w:r w:rsidRPr="00871983">
        <w:rPr>
          <w:rFonts w:ascii="Franklin Gothic Book" w:hAnsi="Franklin Gothic Book"/>
        </w:rPr>
        <w:t>Naam ouder(s)/</w:t>
      </w:r>
      <w:r w:rsidR="00EC1176">
        <w:rPr>
          <w:rFonts w:ascii="Franklin Gothic Book" w:hAnsi="Franklin Gothic Book"/>
        </w:rPr>
        <w:t>v</w:t>
      </w:r>
      <w:r w:rsidRPr="00871983">
        <w:rPr>
          <w:rFonts w:ascii="Franklin Gothic Book" w:hAnsi="Franklin Gothic Book"/>
        </w:rPr>
        <w:t xml:space="preserve">erzorger(s): </w:t>
      </w:r>
    </w:p>
    <w:p w14:paraId="5B9B2F2E" w14:textId="77777777" w:rsidR="007E3458" w:rsidRPr="00871983" w:rsidRDefault="007E3458" w:rsidP="007E3458">
      <w:pPr>
        <w:pStyle w:val="Hoofdtekst"/>
        <w:rPr>
          <w:rFonts w:ascii="Franklin Gothic Book" w:hAnsi="Franklin Gothic Book"/>
        </w:rPr>
      </w:pPr>
    </w:p>
    <w:p w14:paraId="6B6DE208" w14:textId="77777777" w:rsidR="007E3458" w:rsidRPr="00871983" w:rsidRDefault="007E3458" w:rsidP="007E3458">
      <w:pPr>
        <w:pStyle w:val="Bijschrift"/>
        <w:rPr>
          <w:rFonts w:ascii="Franklin Gothic Book" w:hAnsi="Franklin Gothic Book"/>
        </w:rPr>
      </w:pPr>
    </w:p>
    <w:p w14:paraId="71854371" w14:textId="31FF9987" w:rsidR="007E3458" w:rsidRPr="00871983" w:rsidRDefault="00EC1176" w:rsidP="007E3458">
      <w:pPr>
        <w:pStyle w:val="Hoofdtekst"/>
        <w:rPr>
          <w:rFonts w:ascii="Franklin Gothic Book" w:hAnsi="Franklin Gothic Book"/>
        </w:rPr>
      </w:pPr>
      <w:r>
        <w:rPr>
          <w:rFonts w:ascii="Franklin Gothic Book" w:hAnsi="Franklin Gothic Book"/>
        </w:rPr>
        <w:t>vraagt/v</w:t>
      </w:r>
      <w:r w:rsidR="007E3458" w:rsidRPr="00871983">
        <w:rPr>
          <w:rFonts w:ascii="Franklin Gothic Book" w:hAnsi="Franklin Gothic Book"/>
        </w:rPr>
        <w:t xml:space="preserve">ragen verlof aan voor (naam </w:t>
      </w:r>
      <w:r>
        <w:rPr>
          <w:rFonts w:ascii="Franklin Gothic Book" w:hAnsi="Franklin Gothic Book"/>
        </w:rPr>
        <w:t>l</w:t>
      </w:r>
      <w:r w:rsidR="007E3458" w:rsidRPr="00871983">
        <w:rPr>
          <w:rFonts w:ascii="Franklin Gothic Book" w:hAnsi="Franklin Gothic Book"/>
        </w:rPr>
        <w:t>eerling):</w:t>
      </w:r>
    </w:p>
    <w:p w14:paraId="20792DAE" w14:textId="77777777" w:rsidR="007E3458" w:rsidRPr="00871983" w:rsidRDefault="007E3458" w:rsidP="007E3458">
      <w:pPr>
        <w:pStyle w:val="Hoofdtekst"/>
        <w:rPr>
          <w:rFonts w:ascii="Franklin Gothic Book" w:hAnsi="Franklin Gothic Book"/>
        </w:rPr>
      </w:pPr>
    </w:p>
    <w:p w14:paraId="63DA27C7" w14:textId="77777777" w:rsidR="007E3458" w:rsidRPr="00871983" w:rsidRDefault="007E3458" w:rsidP="007E3458">
      <w:pPr>
        <w:pStyle w:val="Hoofdtekst"/>
        <w:rPr>
          <w:rFonts w:ascii="Franklin Gothic Book" w:hAnsi="Franklin Gothic Book"/>
        </w:rPr>
      </w:pPr>
    </w:p>
    <w:p w14:paraId="4334E6A4" w14:textId="2DD351BF" w:rsidR="007E3458" w:rsidRPr="00871983" w:rsidRDefault="00EC1176" w:rsidP="007E3458">
      <w:pPr>
        <w:pStyle w:val="Hoofdtekst"/>
        <w:rPr>
          <w:rFonts w:ascii="Franklin Gothic Book" w:hAnsi="Franklin Gothic Book"/>
        </w:rPr>
      </w:pPr>
      <w:r>
        <w:rPr>
          <w:rFonts w:ascii="Franklin Gothic Book" w:hAnsi="Franklin Gothic Book"/>
        </w:rPr>
        <w:t>u</w:t>
      </w:r>
      <w:r w:rsidR="007E3458" w:rsidRPr="00871983">
        <w:rPr>
          <w:rFonts w:ascii="Franklin Gothic Book" w:hAnsi="Franklin Gothic Book"/>
        </w:rPr>
        <w:t xml:space="preserve">it klas: </w:t>
      </w:r>
    </w:p>
    <w:p w14:paraId="5F810A40" w14:textId="77777777" w:rsidR="007E3458" w:rsidRPr="00871983" w:rsidRDefault="007E3458" w:rsidP="007E3458">
      <w:pPr>
        <w:pStyle w:val="Hoofdtekst"/>
        <w:rPr>
          <w:rFonts w:ascii="Franklin Gothic Book" w:hAnsi="Franklin Gothic Book"/>
        </w:rPr>
      </w:pPr>
    </w:p>
    <w:p w14:paraId="74732FEF" w14:textId="77777777" w:rsidR="007E3458" w:rsidRPr="00871983" w:rsidRDefault="007E3458" w:rsidP="007E3458">
      <w:pPr>
        <w:pStyle w:val="Hoofdtekst"/>
        <w:rPr>
          <w:rFonts w:ascii="Franklin Gothic Book" w:hAnsi="Franklin Gothic Book"/>
        </w:rPr>
      </w:pPr>
    </w:p>
    <w:p w14:paraId="0202D93E" w14:textId="0C897F9E" w:rsidR="007E3458" w:rsidRPr="00871983" w:rsidRDefault="00EC1176" w:rsidP="007E3458">
      <w:pPr>
        <w:pStyle w:val="Hoofdtekst"/>
        <w:rPr>
          <w:rFonts w:ascii="Franklin Gothic Book" w:hAnsi="Franklin Gothic Book"/>
        </w:rPr>
      </w:pPr>
      <w:r>
        <w:rPr>
          <w:rFonts w:ascii="Franklin Gothic Book" w:hAnsi="Franklin Gothic Book"/>
        </w:rPr>
        <w:t>v</w:t>
      </w:r>
      <w:r w:rsidR="007E3458" w:rsidRPr="00871983">
        <w:rPr>
          <w:rFonts w:ascii="Franklin Gothic Book" w:hAnsi="Franklin Gothic Book"/>
        </w:rPr>
        <w:t>oor de volgende datum/periode:</w:t>
      </w:r>
    </w:p>
    <w:p w14:paraId="4254C4EA" w14:textId="77777777" w:rsidR="007E3458" w:rsidRPr="00871983" w:rsidRDefault="007E3458" w:rsidP="007E3458">
      <w:pPr>
        <w:pStyle w:val="Hoofdtekst"/>
        <w:rPr>
          <w:rFonts w:ascii="Franklin Gothic Book" w:hAnsi="Franklin Gothic Book"/>
        </w:rPr>
      </w:pPr>
    </w:p>
    <w:p w14:paraId="491310FD" w14:textId="77777777" w:rsidR="007E3458" w:rsidRPr="00871983" w:rsidRDefault="007E3458" w:rsidP="007E3458">
      <w:pPr>
        <w:pStyle w:val="Hoofdtekst"/>
        <w:rPr>
          <w:rFonts w:ascii="Franklin Gothic Book" w:hAnsi="Franklin Gothic Book"/>
        </w:rPr>
      </w:pPr>
    </w:p>
    <w:p w14:paraId="7B7F8B6E" w14:textId="77777777" w:rsidR="007E3458" w:rsidRPr="00871983" w:rsidRDefault="007E3458" w:rsidP="007E3458">
      <w:pPr>
        <w:pStyle w:val="Hoofdtekst"/>
        <w:rPr>
          <w:rFonts w:ascii="Franklin Gothic Book" w:hAnsi="Franklin Gothic Book"/>
        </w:rPr>
      </w:pPr>
      <w:r w:rsidRPr="00871983">
        <w:rPr>
          <w:rFonts w:ascii="Franklin Gothic Book" w:hAnsi="Franklin Gothic Book"/>
        </w:rPr>
        <w:t>Totaal aantal dagen verlof:</w:t>
      </w:r>
    </w:p>
    <w:p w14:paraId="6714ECC6" w14:textId="77777777" w:rsidR="007E3458" w:rsidRPr="00871983" w:rsidRDefault="007E3458" w:rsidP="007E3458">
      <w:pPr>
        <w:pStyle w:val="Hoofdtekst"/>
        <w:rPr>
          <w:rFonts w:ascii="Franklin Gothic Book" w:hAnsi="Franklin Gothic Book"/>
        </w:rPr>
      </w:pPr>
    </w:p>
    <w:p w14:paraId="28CC64D6" w14:textId="77777777" w:rsidR="007E3458" w:rsidRPr="00871983" w:rsidRDefault="007E3458" w:rsidP="007E3458">
      <w:pPr>
        <w:pStyle w:val="Hoofdtekst"/>
        <w:rPr>
          <w:rFonts w:ascii="Franklin Gothic Book" w:hAnsi="Franklin Gothic Book"/>
        </w:rPr>
      </w:pPr>
    </w:p>
    <w:p w14:paraId="444537B7" w14:textId="4CBC9BDF" w:rsidR="007E3458" w:rsidRPr="00871983" w:rsidRDefault="007E3458" w:rsidP="007E3458">
      <w:pPr>
        <w:pStyle w:val="Hoofdtekst"/>
        <w:rPr>
          <w:rFonts w:ascii="Franklin Gothic Book" w:hAnsi="Franklin Gothic Book"/>
        </w:rPr>
      </w:pPr>
      <w:r w:rsidRPr="00871983">
        <w:rPr>
          <w:rFonts w:ascii="Franklin Gothic Book" w:hAnsi="Franklin Gothic Book"/>
        </w:rPr>
        <w:t>Reden van de verlofaanvraag:</w:t>
      </w:r>
    </w:p>
    <w:p w14:paraId="2E773662" w14:textId="77777777" w:rsidR="007E3458" w:rsidRPr="00871983" w:rsidRDefault="007E3458" w:rsidP="007E3458">
      <w:pPr>
        <w:pStyle w:val="Hoofdtekst"/>
        <w:rPr>
          <w:rFonts w:ascii="Franklin Gothic Book" w:hAnsi="Franklin Gothic Book"/>
        </w:rPr>
      </w:pPr>
    </w:p>
    <w:p w14:paraId="2E6E0B58" w14:textId="77777777" w:rsidR="007E3458" w:rsidRPr="00871983" w:rsidRDefault="007E3458" w:rsidP="007E3458">
      <w:pPr>
        <w:pStyle w:val="Hoofdtekst"/>
        <w:rPr>
          <w:rFonts w:ascii="Franklin Gothic Book" w:hAnsi="Franklin Gothic Book"/>
        </w:rPr>
      </w:pPr>
    </w:p>
    <w:p w14:paraId="4EB5FC38" w14:textId="77777777" w:rsidR="007E3458" w:rsidRPr="00871983" w:rsidRDefault="007E3458" w:rsidP="007E3458">
      <w:pPr>
        <w:pStyle w:val="Hoofdtekst"/>
        <w:rPr>
          <w:rFonts w:ascii="Franklin Gothic Book" w:hAnsi="Franklin Gothic Book"/>
        </w:rPr>
      </w:pPr>
      <w:r w:rsidRPr="00871983">
        <w:rPr>
          <w:rFonts w:ascii="Franklin Gothic Book" w:hAnsi="Franklin Gothic Book"/>
        </w:rPr>
        <w:t>Handtekening ouder(s)/verzorger(s):</w:t>
      </w:r>
    </w:p>
    <w:p w14:paraId="3699D499" w14:textId="77777777" w:rsidR="007E3458" w:rsidRPr="00871983" w:rsidRDefault="007E3458" w:rsidP="007E3458">
      <w:pPr>
        <w:pStyle w:val="Hoofdtekst"/>
        <w:rPr>
          <w:rFonts w:ascii="Franklin Gothic Book" w:hAnsi="Franklin Gothic Book"/>
        </w:rPr>
      </w:pPr>
    </w:p>
    <w:p w14:paraId="467DCCC5" w14:textId="77777777" w:rsidR="007E3458" w:rsidRPr="00871983" w:rsidRDefault="007E3458" w:rsidP="007E3458">
      <w:pPr>
        <w:pStyle w:val="Hoofdtekst"/>
        <w:rPr>
          <w:rFonts w:ascii="Franklin Gothic Book" w:hAnsi="Franklin Gothic Book"/>
        </w:rPr>
      </w:pPr>
    </w:p>
    <w:p w14:paraId="63257D94" w14:textId="77777777" w:rsidR="007E3458" w:rsidRPr="00871983" w:rsidRDefault="007E3458" w:rsidP="007E3458">
      <w:pPr>
        <w:pStyle w:val="Hoofdtekst"/>
        <w:rPr>
          <w:rFonts w:ascii="Franklin Gothic Book" w:hAnsi="Franklin Gothic Book"/>
        </w:rPr>
      </w:pPr>
    </w:p>
    <w:p w14:paraId="304F72B4" w14:textId="77777777" w:rsidR="007E3458" w:rsidRPr="00871983" w:rsidRDefault="007E3458" w:rsidP="007E3458">
      <w:pPr>
        <w:pStyle w:val="Bijschrift"/>
        <w:pBdr>
          <w:top w:val="single" w:sz="8" w:space="0" w:color="000000"/>
        </w:pBdr>
        <w:rPr>
          <w:rFonts w:ascii="Franklin Gothic Book" w:hAnsi="Franklin Gothic Book"/>
        </w:rPr>
      </w:pPr>
      <w:r w:rsidRPr="00871983">
        <w:rPr>
          <w:rFonts w:ascii="Franklin Gothic Book" w:hAnsi="Franklin Gothic Book"/>
        </w:rPr>
        <w:t>In te vullen door de schoolleiding:</w:t>
      </w:r>
    </w:p>
    <w:p w14:paraId="72F0385B" w14:textId="77777777" w:rsidR="007E3458" w:rsidRPr="00871983" w:rsidRDefault="007E3458" w:rsidP="007E3458">
      <w:pPr>
        <w:pStyle w:val="Bijschrift"/>
        <w:rPr>
          <w:rFonts w:ascii="Franklin Gothic Book" w:hAnsi="Franklin Gothic Book"/>
        </w:rPr>
      </w:pPr>
    </w:p>
    <w:p w14:paraId="04AEFA84" w14:textId="77777777" w:rsidR="007E3458" w:rsidRPr="00871983" w:rsidRDefault="007E3458" w:rsidP="007E3458">
      <w:pPr>
        <w:pStyle w:val="Bijschrift"/>
        <w:rPr>
          <w:rFonts w:ascii="Franklin Gothic Book" w:hAnsi="Franklin Gothic Book"/>
        </w:rPr>
      </w:pPr>
    </w:p>
    <w:p w14:paraId="47CD4C61" w14:textId="7AC738D1" w:rsidR="007E3458" w:rsidRPr="00871983" w:rsidRDefault="007E3458" w:rsidP="007E3458">
      <w:pPr>
        <w:pStyle w:val="Hoofdtekst"/>
        <w:rPr>
          <w:rFonts w:ascii="Franklin Gothic Book" w:hAnsi="Franklin Gothic Book"/>
        </w:rPr>
      </w:pPr>
      <w:r w:rsidRPr="00871983">
        <w:rPr>
          <w:rFonts w:ascii="Franklin Gothic Book" w:hAnsi="Franklin Gothic Book"/>
        </w:rPr>
        <w:t>De schoolleiding gaat wel/niet akkoord met de verlofaanvraag.</w:t>
      </w:r>
    </w:p>
    <w:p w14:paraId="29F80872" w14:textId="77777777" w:rsidR="007E3458" w:rsidRPr="00871983" w:rsidRDefault="007E3458" w:rsidP="007E3458">
      <w:pPr>
        <w:pStyle w:val="Hoofdtekst"/>
        <w:rPr>
          <w:rFonts w:ascii="Franklin Gothic Book" w:hAnsi="Franklin Gothic Book"/>
        </w:rPr>
      </w:pPr>
    </w:p>
    <w:p w14:paraId="2B68C3C6" w14:textId="77777777" w:rsidR="007E3458" w:rsidRPr="00871983" w:rsidRDefault="007E3458" w:rsidP="007E3458">
      <w:pPr>
        <w:pStyle w:val="Hoofdtekst"/>
        <w:rPr>
          <w:rFonts w:ascii="Franklin Gothic Book" w:hAnsi="Franklin Gothic Book"/>
        </w:rPr>
      </w:pPr>
    </w:p>
    <w:p w14:paraId="6D2B4BE8" w14:textId="77777777" w:rsidR="007E3458" w:rsidRPr="00871983" w:rsidRDefault="007E3458" w:rsidP="007E3458">
      <w:pPr>
        <w:pStyle w:val="Hoofdtekst"/>
        <w:rPr>
          <w:rFonts w:ascii="Franklin Gothic Book" w:hAnsi="Franklin Gothic Book"/>
        </w:rPr>
      </w:pPr>
      <w:r w:rsidRPr="00871983">
        <w:rPr>
          <w:rFonts w:ascii="Franklin Gothic Book" w:hAnsi="Franklin Gothic Book"/>
        </w:rPr>
        <w:t>Eventuele reden:</w:t>
      </w:r>
    </w:p>
    <w:p w14:paraId="310C0056" w14:textId="77777777" w:rsidR="007E3458" w:rsidRPr="00871983" w:rsidRDefault="007E3458" w:rsidP="007E3458">
      <w:pPr>
        <w:pStyle w:val="Hoofdtekst"/>
        <w:rPr>
          <w:rFonts w:ascii="Franklin Gothic Book" w:hAnsi="Franklin Gothic Book"/>
        </w:rPr>
      </w:pPr>
    </w:p>
    <w:p w14:paraId="3475C33A" w14:textId="77777777" w:rsidR="007E3458" w:rsidRPr="00871983" w:rsidRDefault="007E3458" w:rsidP="007E3458">
      <w:pPr>
        <w:pStyle w:val="Hoofdtekst"/>
        <w:rPr>
          <w:rFonts w:ascii="Franklin Gothic Book" w:hAnsi="Franklin Gothic Book"/>
        </w:rPr>
      </w:pPr>
    </w:p>
    <w:p w14:paraId="24CF55B3" w14:textId="77777777" w:rsidR="007E3458" w:rsidRPr="00871983" w:rsidRDefault="007E3458" w:rsidP="007E3458">
      <w:pPr>
        <w:pStyle w:val="Hoofdtekst"/>
        <w:rPr>
          <w:rFonts w:ascii="Franklin Gothic Book" w:hAnsi="Franklin Gothic Book"/>
        </w:rPr>
      </w:pPr>
      <w:r w:rsidRPr="00871983">
        <w:rPr>
          <w:rFonts w:ascii="Franklin Gothic Book" w:hAnsi="Franklin Gothic Book"/>
        </w:rPr>
        <w:t>Datum ondertekening:</w:t>
      </w:r>
    </w:p>
    <w:p w14:paraId="41176E66" w14:textId="77777777" w:rsidR="007E3458" w:rsidRPr="00871983" w:rsidRDefault="007E3458" w:rsidP="007E3458">
      <w:pPr>
        <w:pStyle w:val="Hoofdtekst"/>
        <w:rPr>
          <w:rFonts w:ascii="Franklin Gothic Book" w:hAnsi="Franklin Gothic Book"/>
        </w:rPr>
      </w:pPr>
    </w:p>
    <w:p w14:paraId="3AF305A3" w14:textId="77777777" w:rsidR="007E3458" w:rsidRPr="00871983" w:rsidRDefault="007E3458" w:rsidP="007E3458">
      <w:pPr>
        <w:pStyle w:val="Hoofdtekst"/>
        <w:rPr>
          <w:rFonts w:ascii="Franklin Gothic Book" w:hAnsi="Franklin Gothic Book"/>
        </w:rPr>
      </w:pPr>
    </w:p>
    <w:p w14:paraId="182C1C1A" w14:textId="77777777" w:rsidR="007E3458" w:rsidRPr="00871983" w:rsidRDefault="007E3458" w:rsidP="007E3458">
      <w:pPr>
        <w:pStyle w:val="Hoofdtekst"/>
        <w:rPr>
          <w:rFonts w:ascii="Franklin Gothic Book" w:hAnsi="Franklin Gothic Book"/>
        </w:rPr>
      </w:pPr>
      <w:r w:rsidRPr="00871983">
        <w:rPr>
          <w:rFonts w:ascii="Franklin Gothic Book" w:hAnsi="Franklin Gothic Book"/>
        </w:rPr>
        <w:t xml:space="preserve">Handtekening afdelingsleider: </w:t>
      </w:r>
    </w:p>
    <w:p w14:paraId="6172CE0F" w14:textId="77777777" w:rsidR="00C16EB7" w:rsidRPr="005752B9" w:rsidRDefault="00C16EB7" w:rsidP="005752B9"/>
    <w:sectPr w:rsidR="00C16EB7" w:rsidRPr="005752B9" w:rsidSect="005752B9">
      <w:headerReference w:type="default" r:id="rId9"/>
      <w:headerReference w:type="first" r:id="rId10"/>
      <w:pgSz w:w="11900" w:h="16840" w:code="9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1BBAA4" w14:textId="77777777" w:rsidR="00924262" w:rsidRDefault="00924262" w:rsidP="00345CFB">
      <w:r>
        <w:separator/>
      </w:r>
    </w:p>
  </w:endnote>
  <w:endnote w:type="continuationSeparator" w:id="0">
    <w:p w14:paraId="3A6A417B" w14:textId="77777777" w:rsidR="00924262" w:rsidRDefault="00924262" w:rsidP="00345C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roman"/>
    <w:pitch w:val="default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C793F1" w14:textId="77777777" w:rsidR="00924262" w:rsidRDefault="00924262" w:rsidP="00345CFB">
      <w:r>
        <w:separator/>
      </w:r>
    </w:p>
  </w:footnote>
  <w:footnote w:type="continuationSeparator" w:id="0">
    <w:p w14:paraId="0A66E175" w14:textId="77777777" w:rsidR="00924262" w:rsidRDefault="00924262" w:rsidP="00345C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BDCCB0" w14:textId="77777777" w:rsidR="00345CFB" w:rsidRDefault="00345CFB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2D278D8" wp14:editId="0F72E71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84800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ervol.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9AB5C3" w14:textId="77777777" w:rsidR="005752B9" w:rsidRDefault="005752B9">
    <w:pPr>
      <w:pStyle w:val="Kopteks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6181122" wp14:editId="24560C8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84800"/>
          <wp:effectExtent l="0" t="0" r="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iefpapier.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262"/>
    <w:rsid w:val="00250A03"/>
    <w:rsid w:val="00345CFB"/>
    <w:rsid w:val="005752B9"/>
    <w:rsid w:val="005C3BC3"/>
    <w:rsid w:val="007623B2"/>
    <w:rsid w:val="007E3458"/>
    <w:rsid w:val="00882AC1"/>
    <w:rsid w:val="00924262"/>
    <w:rsid w:val="00AE210E"/>
    <w:rsid w:val="00C16EB7"/>
    <w:rsid w:val="00EC1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8C3892"/>
  <w15:chartTrackingRefBased/>
  <w15:docId w15:val="{8BA196B0-2590-4929-8A0F-451FC91E7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345CF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45CFB"/>
  </w:style>
  <w:style w:type="paragraph" w:styleId="Voettekst">
    <w:name w:val="footer"/>
    <w:basedOn w:val="Standaard"/>
    <w:link w:val="VoettekstChar"/>
    <w:uiPriority w:val="99"/>
    <w:unhideWhenUsed/>
    <w:rsid w:val="00345CF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45CFB"/>
  </w:style>
  <w:style w:type="paragraph" w:customStyle="1" w:styleId="Hoofdtekst">
    <w:name w:val="Hoofdtekst"/>
    <w:rsid w:val="007E345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nl-NL"/>
    </w:rPr>
  </w:style>
  <w:style w:type="paragraph" w:styleId="Bijschrift">
    <w:name w:val="caption"/>
    <w:rsid w:val="007E3458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1150"/>
      </w:tabs>
    </w:pPr>
    <w:rPr>
      <w:rFonts w:ascii="Helvetica Neue" w:eastAsia="Arial Unicode MS" w:hAnsi="Helvetica Neue" w:cs="Arial Unicode MS"/>
      <w:b/>
      <w:bCs/>
      <w:caps/>
      <w:color w:val="000000"/>
      <w:sz w:val="20"/>
      <w:szCs w:val="20"/>
      <w:bdr w:val="nil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angemeren\Meridiaan%20College\HE-KW_Secretariaat%20-%20Documenten\Secretarieel\Algemene%20masters,%20modellen%20en%20sjablonen\Het%20Element\Briefpapier%20VMBO%20nieuwe%20logo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DA5F89F83FBC48B53329E16D63989C" ma:contentTypeVersion="17" ma:contentTypeDescription="Een nieuw document maken." ma:contentTypeScope="" ma:versionID="7d9a6ee699a5902927e6d9e466a3fef5">
  <xsd:schema xmlns:xsd="http://www.w3.org/2001/XMLSchema" xmlns:xs="http://www.w3.org/2001/XMLSchema" xmlns:p="http://schemas.microsoft.com/office/2006/metadata/properties" xmlns:ns2="34ad58ae-80ad-4c26-8c14-3fae31a13cde" xmlns:ns3="1cd3244f-2944-4420-bc90-c99cbdad2394" targetNamespace="http://schemas.microsoft.com/office/2006/metadata/properties" ma:root="true" ma:fieldsID="a76ece9c3af50e992afb92fd832350a9" ns2:_="" ns3:_="">
    <xsd:import namespace="34ad58ae-80ad-4c26-8c14-3fae31a13cde"/>
    <xsd:import namespace="1cd3244f-2944-4420-bc90-c99cbdad23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ad58ae-80ad-4c26-8c14-3fae31a13c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Afbeeldingtags" ma:readOnly="false" ma:fieldId="{5cf76f15-5ced-4ddc-b409-7134ff3c332f}" ma:taxonomyMulti="true" ma:sspId="9c16034d-bd6a-42da-8f26-3cee699aa0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d3244f-2944-4420-bc90-c99cbdad239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ba0bc1e5-c17d-4ba7-bdb8-0fc2d6087629}" ma:internalName="TaxCatchAll" ma:showField="CatchAllData" ma:web="1cd3244f-2944-4420-bc90-c99cbdad23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A9BD482-F802-4967-986C-86ECBD0B97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ad58ae-80ad-4c26-8c14-3fae31a13cde"/>
    <ds:schemaRef ds:uri="1cd3244f-2944-4420-bc90-c99cbdad23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2EAC4D-2074-4948-9C8E-0C1F20F037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2803FC-6B6D-0F4A-A211-173A39F6F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Briefpapier VMBO nieuwe logo</Template>
  <TotalTime>2</TotalTime>
  <Pages>1</Pages>
  <Words>110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 Gemeren, Esther</dc:creator>
  <cp:keywords/>
  <dc:description/>
  <cp:lastModifiedBy>van Gemeren, Esther</cp:lastModifiedBy>
  <cp:revision>5</cp:revision>
  <dcterms:created xsi:type="dcterms:W3CDTF">2024-10-02T08:25:00Z</dcterms:created>
  <dcterms:modified xsi:type="dcterms:W3CDTF">2024-10-02T08:27:00Z</dcterms:modified>
</cp:coreProperties>
</file>